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E6887" w14:textId="77777777" w:rsidR="00F451A7" w:rsidRDefault="00F451A7" w:rsidP="00133AA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A1CDC35" w14:textId="77777777" w:rsidR="00B10AAD" w:rsidRPr="004B41F7" w:rsidRDefault="00506F5F" w:rsidP="00133AAC">
      <w:pPr>
        <w:jc w:val="center"/>
        <w:rPr>
          <w:rFonts w:ascii="Aptos" w:hAnsi="Aptos" w:cs="Times New Roman"/>
          <w:b/>
          <w:lang w:val="ru-RU"/>
        </w:rPr>
      </w:pPr>
      <w:r w:rsidRPr="00636D15">
        <w:rPr>
          <w:rFonts w:ascii="Aptos" w:hAnsi="Aptos" w:cs="Times New Roman"/>
          <w:b/>
          <w:lang w:val="ru"/>
        </w:rPr>
        <w:t xml:space="preserve">ПРОГРАММА </w:t>
      </w:r>
      <w:r w:rsidR="00F711E5">
        <w:rPr>
          <w:rFonts w:ascii="Aptos" w:hAnsi="Aptos" w:cs="Times New Roman"/>
          <w:b/>
          <w:lang w:val="ru"/>
        </w:rPr>
        <w:t xml:space="preserve">СОДЕЙСТВИЯ </w:t>
      </w:r>
      <w:r w:rsidRPr="00636D15">
        <w:rPr>
          <w:rFonts w:ascii="Aptos" w:hAnsi="Aptos" w:cs="Times New Roman"/>
          <w:b/>
          <w:lang w:val="ru"/>
        </w:rPr>
        <w:t>УПРАВЛЕНИ</w:t>
      </w:r>
      <w:r w:rsidR="00F711E5">
        <w:rPr>
          <w:rFonts w:ascii="Aptos" w:hAnsi="Aptos" w:cs="Times New Roman"/>
          <w:b/>
          <w:lang w:val="ru"/>
        </w:rPr>
        <w:t>Ю</w:t>
      </w:r>
      <w:r w:rsidRPr="00636D15">
        <w:rPr>
          <w:rFonts w:ascii="Aptos" w:hAnsi="Aptos" w:cs="Times New Roman"/>
          <w:b/>
          <w:lang w:val="ru"/>
        </w:rPr>
        <w:t xml:space="preserve"> ГРАНИЦАМИ В ЦЕНТРАЛЬНОЙ АЗИИ, ФАЗА 10 (БОМКА 10)</w:t>
      </w:r>
    </w:p>
    <w:p w14:paraId="7038BCEF" w14:textId="77777777" w:rsidR="00B10AAD" w:rsidRPr="004B41F7" w:rsidRDefault="00B10AAD" w:rsidP="00B10AAD">
      <w:pPr>
        <w:spacing w:after="0" w:line="240" w:lineRule="auto"/>
        <w:rPr>
          <w:rFonts w:ascii="Aptos" w:hAnsi="Aptos" w:cs="Times New Roman"/>
          <w:b/>
          <w:lang w:val="ru-RU"/>
        </w:rPr>
      </w:pPr>
    </w:p>
    <w:p w14:paraId="4BB51B4E" w14:textId="77777777" w:rsidR="00B10AAD" w:rsidRPr="004B41F7" w:rsidRDefault="00506F5F" w:rsidP="00983E44">
      <w:pPr>
        <w:spacing w:before="120" w:line="240" w:lineRule="auto"/>
        <w:jc w:val="center"/>
        <w:rPr>
          <w:rFonts w:ascii="Aptos" w:hAnsi="Aptos" w:cs="Times New Roman"/>
          <w:b/>
          <w:lang w:val="ru-RU"/>
        </w:rPr>
      </w:pPr>
      <w:r w:rsidRPr="00636D15">
        <w:rPr>
          <w:rFonts w:ascii="Aptos" w:hAnsi="Aptos" w:cs="Times New Roman"/>
          <w:b/>
          <w:lang w:val="ru"/>
        </w:rPr>
        <w:t xml:space="preserve">Мероприятие 4.2.8 </w:t>
      </w:r>
    </w:p>
    <w:p w14:paraId="7DE54A30" w14:textId="77777777" w:rsidR="00075F8B" w:rsidRPr="004B41F7" w:rsidRDefault="00075F8B" w:rsidP="00983E44">
      <w:pPr>
        <w:spacing w:before="120" w:line="240" w:lineRule="auto"/>
        <w:jc w:val="center"/>
        <w:rPr>
          <w:rFonts w:ascii="Aptos" w:hAnsi="Aptos" w:cs="Times New Roman"/>
          <w:b/>
          <w:lang w:val="ru-RU"/>
        </w:rPr>
      </w:pPr>
    </w:p>
    <w:p w14:paraId="605BFEE2" w14:textId="299F0340" w:rsidR="008C2465" w:rsidRPr="00636D15" w:rsidRDefault="004B41F7" w:rsidP="008C2465">
      <w:pPr>
        <w:spacing w:after="0" w:line="240" w:lineRule="auto"/>
        <w:jc w:val="center"/>
        <w:rPr>
          <w:rFonts w:ascii="Aptos" w:hAnsi="Aptos" w:cs="Times New Roman"/>
          <w:b/>
          <w:sz w:val="24"/>
          <w:szCs w:val="24"/>
          <w:lang w:val="fr-FR"/>
        </w:rPr>
      </w:pPr>
      <w:r>
        <w:rPr>
          <w:rFonts w:ascii="Aptos" w:hAnsi="Aptos" w:cs="Times New Roman"/>
          <w:b/>
          <w:sz w:val="24"/>
          <w:szCs w:val="24"/>
          <w:lang w:val="ru-RU"/>
        </w:rPr>
        <w:t>Учебный лагерь</w:t>
      </w:r>
      <w:r w:rsidR="00506F5F" w:rsidRPr="00636D15">
        <w:rPr>
          <w:rFonts w:ascii="Aptos" w:hAnsi="Aptos" w:cs="Times New Roman"/>
          <w:b/>
          <w:sz w:val="24"/>
          <w:szCs w:val="24"/>
          <w:lang w:val="ru"/>
        </w:rPr>
        <w:t xml:space="preserve"> (</w:t>
      </w:r>
      <w:proofErr w:type="spellStart"/>
      <w:r w:rsidR="00506F5F" w:rsidRPr="00636D15">
        <w:rPr>
          <w:rFonts w:ascii="Aptos" w:hAnsi="Aptos" w:cs="Times New Roman"/>
          <w:b/>
          <w:sz w:val="24"/>
          <w:szCs w:val="24"/>
          <w:lang w:val="ru"/>
        </w:rPr>
        <w:t>буткемп</w:t>
      </w:r>
      <w:proofErr w:type="spellEnd"/>
      <w:r w:rsidR="00506F5F" w:rsidRPr="00636D15">
        <w:rPr>
          <w:rFonts w:ascii="Aptos" w:hAnsi="Aptos" w:cs="Times New Roman"/>
          <w:b/>
          <w:sz w:val="24"/>
          <w:szCs w:val="24"/>
          <w:lang w:val="ru"/>
        </w:rPr>
        <w:t>) для НПО Центральной Азии по циклу управления проектами</w:t>
      </w:r>
    </w:p>
    <w:p w14:paraId="444E1039" w14:textId="77777777" w:rsidR="008C2465" w:rsidRPr="00636D15" w:rsidRDefault="008C2465" w:rsidP="008C2465">
      <w:pPr>
        <w:spacing w:after="0" w:line="240" w:lineRule="auto"/>
        <w:jc w:val="center"/>
        <w:rPr>
          <w:rFonts w:ascii="Aptos" w:hAnsi="Aptos" w:cs="Times New Roman"/>
          <w:b/>
          <w:sz w:val="24"/>
          <w:szCs w:val="24"/>
          <w:lang w:val="fr-FR"/>
        </w:rPr>
      </w:pPr>
    </w:p>
    <w:p w14:paraId="01D138AC" w14:textId="77777777" w:rsidR="008C2465" w:rsidRPr="00636D15" w:rsidRDefault="00506F5F" w:rsidP="008C2465">
      <w:pPr>
        <w:spacing w:after="0" w:line="240" w:lineRule="auto"/>
        <w:jc w:val="center"/>
        <w:rPr>
          <w:rFonts w:ascii="Aptos" w:hAnsi="Aptos" w:cs="Times New Roman"/>
          <w:bCs/>
          <w:lang w:val="fr-FR"/>
        </w:rPr>
      </w:pPr>
      <w:r w:rsidRPr="00636D15">
        <w:rPr>
          <w:rFonts w:ascii="Aptos" w:hAnsi="Aptos" w:cs="Times New Roman"/>
          <w:bCs/>
          <w:lang w:val="ru"/>
        </w:rPr>
        <w:t xml:space="preserve">Самарканд, Узбекистан </w:t>
      </w:r>
    </w:p>
    <w:p w14:paraId="5277C96B" w14:textId="77777777" w:rsidR="008C2465" w:rsidRPr="00636D15" w:rsidRDefault="008C2465" w:rsidP="008C2465">
      <w:pPr>
        <w:spacing w:after="0" w:line="240" w:lineRule="auto"/>
        <w:jc w:val="center"/>
        <w:rPr>
          <w:rFonts w:ascii="Aptos" w:hAnsi="Aptos" w:cs="Times New Roman"/>
          <w:bCs/>
          <w:lang w:val="fr-FR"/>
        </w:rPr>
      </w:pPr>
    </w:p>
    <w:p w14:paraId="5876EAC9" w14:textId="77777777" w:rsidR="008C2465" w:rsidRPr="00636D15" w:rsidRDefault="00506F5F" w:rsidP="008C2465">
      <w:pPr>
        <w:spacing w:after="0" w:line="240" w:lineRule="auto"/>
        <w:jc w:val="center"/>
        <w:rPr>
          <w:rFonts w:ascii="Aptos" w:hAnsi="Aptos" w:cs="Times New Roman"/>
          <w:bCs/>
          <w:lang w:val="fr-FR"/>
        </w:rPr>
      </w:pPr>
      <w:proofErr w:type="gramStart"/>
      <w:r w:rsidRPr="00636D15">
        <w:rPr>
          <w:rFonts w:ascii="Aptos" w:hAnsi="Aptos" w:cs="Times New Roman"/>
          <w:bCs/>
          <w:lang w:val="ru"/>
        </w:rPr>
        <w:t>26 – 30</w:t>
      </w:r>
      <w:proofErr w:type="gramEnd"/>
      <w:r w:rsidRPr="00636D15">
        <w:rPr>
          <w:rFonts w:ascii="Aptos" w:hAnsi="Aptos" w:cs="Times New Roman"/>
          <w:bCs/>
          <w:lang w:val="ru"/>
        </w:rPr>
        <w:t xml:space="preserve"> мая 2025 года</w:t>
      </w:r>
    </w:p>
    <w:p w14:paraId="6519F47D" w14:textId="77777777" w:rsidR="008C2465" w:rsidRPr="00636D15" w:rsidRDefault="008C2465" w:rsidP="008C2465">
      <w:pPr>
        <w:spacing w:after="0" w:line="240" w:lineRule="auto"/>
        <w:jc w:val="center"/>
        <w:rPr>
          <w:rFonts w:ascii="Aptos" w:hAnsi="Aptos" w:cs="Times New Roman"/>
          <w:b/>
          <w:lang w:val="fr-FR"/>
        </w:rPr>
      </w:pPr>
    </w:p>
    <w:p w14:paraId="2FC54696" w14:textId="77777777" w:rsidR="00F451A7" w:rsidRPr="004B41F7" w:rsidRDefault="00F451A7" w:rsidP="00B10AAD">
      <w:pPr>
        <w:spacing w:after="0" w:line="240" w:lineRule="auto"/>
        <w:jc w:val="both"/>
        <w:rPr>
          <w:rFonts w:ascii="Aptos" w:hAnsi="Aptos" w:cs="Times New Roman"/>
          <w:b/>
          <w:lang w:val="ru-RU"/>
        </w:rPr>
      </w:pPr>
    </w:p>
    <w:p w14:paraId="3E31C6E7" w14:textId="77777777" w:rsidR="008C2465" w:rsidRPr="004B41F7" w:rsidRDefault="00506F5F" w:rsidP="00550194">
      <w:pPr>
        <w:spacing w:after="0" w:line="240" w:lineRule="auto"/>
        <w:jc w:val="center"/>
        <w:rPr>
          <w:rFonts w:ascii="Aptos" w:hAnsi="Aptos" w:cs="Times New Roman"/>
          <w:b/>
          <w:color w:val="0070C0"/>
          <w:sz w:val="28"/>
          <w:szCs w:val="28"/>
          <w:lang w:val="ru-RU"/>
        </w:rPr>
      </w:pPr>
      <w:r w:rsidRPr="00636D15">
        <w:rPr>
          <w:rFonts w:ascii="Aptos" w:hAnsi="Aptos" w:cs="Times New Roman"/>
          <w:b/>
          <w:color w:val="0070C0"/>
          <w:sz w:val="28"/>
          <w:szCs w:val="28"/>
          <w:lang w:val="ru"/>
        </w:rPr>
        <w:t>Форма заявки</w:t>
      </w:r>
    </w:p>
    <w:p w14:paraId="16A860AA" w14:textId="77777777" w:rsidR="00550194" w:rsidRPr="004B41F7" w:rsidRDefault="00550194" w:rsidP="00550194">
      <w:pPr>
        <w:spacing w:after="0" w:line="240" w:lineRule="auto"/>
        <w:jc w:val="both"/>
        <w:rPr>
          <w:rFonts w:ascii="Aptos" w:eastAsia="Times New Roman" w:hAnsi="Aptos" w:cs="Times New Roman"/>
          <w:lang w:val="ru-RU" w:eastAsia="en-GB"/>
        </w:rPr>
      </w:pPr>
    </w:p>
    <w:p w14:paraId="54911DF1" w14:textId="77777777" w:rsidR="00550194" w:rsidRPr="00636D15" w:rsidRDefault="00506F5F" w:rsidP="00897744">
      <w:pPr>
        <w:shd w:val="clear" w:color="auto" w:fill="FFC000"/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val="ru" w:eastAsia="en-GB"/>
        </w:rPr>
        <w:t>Информация об организации</w:t>
      </w:r>
    </w:p>
    <w:p w14:paraId="5E368BA1" w14:textId="77777777" w:rsidR="00550194" w:rsidRPr="004B41F7" w:rsidRDefault="00506F5F" w:rsidP="00550194">
      <w:pPr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  <w:r w:rsidRPr="00636D15">
        <w:rPr>
          <w:rFonts w:ascii="Aptos" w:eastAsia="Times New Roman" w:hAnsi="Aptos" w:cs="Times New Roman"/>
          <w:b/>
          <w:bCs/>
          <w:lang w:val="ru" w:eastAsia="en-GB"/>
        </w:rPr>
        <w:t>Название организации:</w:t>
      </w:r>
      <w:r w:rsidRPr="00636D15">
        <w:rPr>
          <w:rFonts w:ascii="Aptos" w:eastAsia="Times New Roman" w:hAnsi="Aptos" w:cs="Times New Roman"/>
          <w:lang w:val="ru" w:eastAsia="en-GB"/>
        </w:rPr>
        <w:br/>
        <w:t xml:space="preserve"> (Пожалуйста, укажите полное юридическое название вашей организации.)</w:t>
      </w:r>
    </w:p>
    <w:p w14:paraId="6D977A99" w14:textId="77777777" w:rsidR="00550194" w:rsidRPr="004B41F7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67473AFD" w14:textId="77777777" w:rsidR="00550194" w:rsidRPr="004B41F7" w:rsidRDefault="00506F5F" w:rsidP="00550194">
      <w:pPr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  <w:r w:rsidRPr="00636D15">
        <w:rPr>
          <w:rFonts w:ascii="Aptos" w:eastAsia="Times New Roman" w:hAnsi="Aptos" w:cs="Times New Roman"/>
          <w:b/>
          <w:bCs/>
          <w:lang w:val="ru" w:eastAsia="en-GB"/>
        </w:rPr>
        <w:t>Страна деятельности:</w:t>
      </w:r>
      <w:r w:rsidRPr="00636D15">
        <w:rPr>
          <w:rFonts w:ascii="Aptos" w:eastAsia="Times New Roman" w:hAnsi="Aptos" w:cs="Times New Roman"/>
          <w:lang w:val="ru" w:eastAsia="en-GB"/>
        </w:rPr>
        <w:br/>
        <w:t xml:space="preserve"> (Пожалуйста, укажите страну, в которой базируется ваша организация.)</w:t>
      </w:r>
    </w:p>
    <w:p w14:paraId="32AEDC0B" w14:textId="77777777" w:rsidR="00550194" w:rsidRPr="004B41F7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793C6D8E" w14:textId="77777777" w:rsidR="00550194" w:rsidRPr="004B41F7" w:rsidRDefault="00506F5F" w:rsidP="00550194">
      <w:pPr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  <w:r w:rsidRPr="00636D15">
        <w:rPr>
          <w:rFonts w:ascii="Aptos" w:eastAsia="Times New Roman" w:hAnsi="Aptos" w:cs="Times New Roman"/>
          <w:b/>
          <w:bCs/>
          <w:lang w:val="ru" w:eastAsia="en-GB"/>
        </w:rPr>
        <w:t>Заявитель:</w:t>
      </w:r>
      <w:r w:rsidRPr="00636D15">
        <w:rPr>
          <w:rFonts w:ascii="Aptos" w:eastAsia="Times New Roman" w:hAnsi="Aptos" w:cs="Times New Roman"/>
          <w:lang w:val="ru" w:eastAsia="en-GB"/>
        </w:rPr>
        <w:br/>
        <w:t xml:space="preserve"> (Имя лица, подающего заявку от имени организации.)</w:t>
      </w:r>
    </w:p>
    <w:p w14:paraId="1E43DF71" w14:textId="77777777" w:rsidR="00550194" w:rsidRPr="004B41F7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2CDFB975" w14:textId="12079C0C" w:rsidR="00550194" w:rsidRPr="004B41F7" w:rsidRDefault="00506F5F" w:rsidP="00550194">
      <w:pPr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  <w:r w:rsidRPr="00636D15">
        <w:rPr>
          <w:rFonts w:ascii="Aptos" w:eastAsia="Times New Roman" w:hAnsi="Aptos" w:cs="Times New Roman"/>
          <w:b/>
          <w:bCs/>
          <w:lang w:val="ru" w:eastAsia="en-GB"/>
        </w:rPr>
        <w:t>Должность/</w:t>
      </w:r>
      <w:r w:rsidR="004B41F7">
        <w:rPr>
          <w:rFonts w:ascii="Aptos" w:eastAsia="Times New Roman" w:hAnsi="Aptos" w:cs="Times New Roman"/>
          <w:b/>
          <w:bCs/>
          <w:lang w:val="ru" w:eastAsia="en-GB"/>
        </w:rPr>
        <w:t>роль</w:t>
      </w:r>
      <w:r w:rsidRPr="00636D15">
        <w:rPr>
          <w:rFonts w:ascii="Aptos" w:eastAsia="Times New Roman" w:hAnsi="Aptos" w:cs="Times New Roman"/>
          <w:b/>
          <w:bCs/>
          <w:lang w:val="ru" w:eastAsia="en-GB"/>
        </w:rPr>
        <w:t>:</w:t>
      </w:r>
      <w:r w:rsidRPr="00636D15">
        <w:rPr>
          <w:rFonts w:ascii="Aptos" w:eastAsia="Times New Roman" w:hAnsi="Aptos" w:cs="Times New Roman"/>
          <w:lang w:val="ru" w:eastAsia="en-GB"/>
        </w:rPr>
        <w:br/>
        <w:t xml:space="preserve"> (Название вашей должности или роли в организации.)</w:t>
      </w:r>
    </w:p>
    <w:p w14:paraId="1DDA9B51" w14:textId="77777777" w:rsidR="00550194" w:rsidRPr="004B41F7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668535C9" w14:textId="77777777" w:rsidR="00550194" w:rsidRPr="004B41F7" w:rsidRDefault="00506F5F" w:rsidP="00550194">
      <w:pPr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  <w:r w:rsidRPr="00636D15">
        <w:rPr>
          <w:rFonts w:ascii="Aptos" w:eastAsia="Times New Roman" w:hAnsi="Aptos" w:cs="Times New Roman"/>
          <w:b/>
          <w:bCs/>
          <w:lang w:val="ru" w:eastAsia="en-GB"/>
        </w:rPr>
        <w:t>Адрес электронной почты:</w:t>
      </w:r>
      <w:r w:rsidRPr="00636D15">
        <w:rPr>
          <w:rFonts w:ascii="Aptos" w:eastAsia="Times New Roman" w:hAnsi="Aptos" w:cs="Times New Roman"/>
          <w:lang w:val="ru" w:eastAsia="en-GB"/>
        </w:rPr>
        <w:br/>
        <w:t xml:space="preserve"> (Пожалуйста, укажите действительный адрес электронной почты для связи.)</w:t>
      </w:r>
    </w:p>
    <w:p w14:paraId="1F6D452D" w14:textId="77777777" w:rsidR="00550194" w:rsidRPr="004B41F7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3E038B11" w14:textId="77777777" w:rsidR="00550194" w:rsidRPr="004B41F7" w:rsidRDefault="00506F5F" w:rsidP="00550194">
      <w:pPr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  <w:r w:rsidRPr="00636D15">
        <w:rPr>
          <w:rFonts w:ascii="Aptos" w:eastAsia="Times New Roman" w:hAnsi="Aptos" w:cs="Times New Roman"/>
          <w:b/>
          <w:bCs/>
          <w:lang w:val="ru" w:eastAsia="en-GB"/>
        </w:rPr>
        <w:t>Номер телефона:</w:t>
      </w:r>
      <w:r w:rsidRPr="00636D15">
        <w:rPr>
          <w:rFonts w:ascii="Aptos" w:eastAsia="Times New Roman" w:hAnsi="Aptos" w:cs="Times New Roman"/>
          <w:lang w:val="ru" w:eastAsia="en-GB"/>
        </w:rPr>
        <w:br/>
        <w:t xml:space="preserve"> (Пожалуйста, укажите контактный номер.)</w:t>
      </w:r>
    </w:p>
    <w:p w14:paraId="28FADC1A" w14:textId="77777777" w:rsidR="00550194" w:rsidRPr="00636D15" w:rsidRDefault="00B045C6" w:rsidP="00550194">
      <w:pPr>
        <w:spacing w:after="0" w:line="240" w:lineRule="auto"/>
        <w:contextualSpacing w:val="0"/>
        <w:rPr>
          <w:rFonts w:ascii="Aptos" w:eastAsia="Times New Roman" w:hAnsi="Aptos" w:cs="Times New Roman"/>
          <w:lang w:eastAsia="en-GB"/>
        </w:rPr>
      </w:pPr>
      <w:r>
        <w:rPr>
          <w:rFonts w:ascii="Aptos" w:eastAsia="Times New Roman" w:hAnsi="Aptos" w:cs="Times New Roman"/>
          <w:lang w:eastAsia="en-GB"/>
        </w:rPr>
        <w:pict w14:anchorId="143821DC">
          <v:rect id="_x0000_i1025" style="width:0;height:1.5pt" o:hralign="center" o:hrstd="t" o:hr="t" fillcolor="#a0a0a0" stroked="f"/>
        </w:pict>
      </w:r>
    </w:p>
    <w:p w14:paraId="3ADA8B84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6D271806" w14:textId="1EFCC39F" w:rsidR="00550194" w:rsidRPr="00636D15" w:rsidRDefault="004B41F7" w:rsidP="00897744">
      <w:pPr>
        <w:shd w:val="clear" w:color="auto" w:fill="FFC000"/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b/>
          <w:bCs/>
          <w:lang w:eastAsia="en-GB"/>
        </w:rPr>
      </w:pPr>
      <w:r>
        <w:rPr>
          <w:rFonts w:ascii="Aptos" w:eastAsia="Times New Roman" w:hAnsi="Aptos" w:cs="Times New Roman"/>
          <w:b/>
          <w:bCs/>
          <w:lang w:val="ru" w:eastAsia="en-GB"/>
        </w:rPr>
        <w:t>Информация об о</w:t>
      </w:r>
      <w:r w:rsidR="00506F5F" w:rsidRPr="00636D15">
        <w:rPr>
          <w:rFonts w:ascii="Aptos" w:eastAsia="Times New Roman" w:hAnsi="Aptos" w:cs="Times New Roman"/>
          <w:b/>
          <w:bCs/>
          <w:lang w:val="ru" w:eastAsia="en-GB"/>
        </w:rPr>
        <w:t>рганизации</w:t>
      </w:r>
    </w:p>
    <w:p w14:paraId="0FD18C8D" w14:textId="52946787" w:rsidR="00550194" w:rsidRPr="004B41F7" w:rsidRDefault="00506F5F" w:rsidP="00897744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  <w:r w:rsidRPr="00636D15">
        <w:rPr>
          <w:rFonts w:ascii="Aptos" w:eastAsia="Times New Roman" w:hAnsi="Aptos" w:cs="Times New Roman"/>
          <w:b/>
          <w:bCs/>
          <w:lang w:val="ru" w:eastAsia="en-GB"/>
        </w:rPr>
        <w:t xml:space="preserve">Краткое описание </w:t>
      </w:r>
      <w:r w:rsidR="004B41F7">
        <w:rPr>
          <w:rFonts w:ascii="Aptos" w:eastAsia="Times New Roman" w:hAnsi="Aptos" w:cs="Times New Roman"/>
          <w:b/>
          <w:bCs/>
          <w:lang w:val="ru" w:eastAsia="en-GB"/>
        </w:rPr>
        <w:t>в</w:t>
      </w:r>
      <w:r w:rsidRPr="00636D15">
        <w:rPr>
          <w:rFonts w:ascii="Aptos" w:eastAsia="Times New Roman" w:hAnsi="Aptos" w:cs="Times New Roman"/>
          <w:b/>
          <w:bCs/>
          <w:lang w:val="ru" w:eastAsia="en-GB"/>
        </w:rPr>
        <w:t>ашей организации:</w:t>
      </w:r>
      <w:r w:rsidRPr="00636D15">
        <w:rPr>
          <w:rFonts w:ascii="Aptos" w:eastAsia="Times New Roman" w:hAnsi="Aptos" w:cs="Times New Roman"/>
          <w:lang w:val="ru" w:eastAsia="en-GB"/>
        </w:rPr>
        <w:br/>
        <w:t xml:space="preserve"> (Пожалуйста, опишите миссию, цели и основные направления деятельности вашей организации. Максимум 0,5 страницы.)</w:t>
      </w:r>
    </w:p>
    <w:p w14:paraId="7509C620" w14:textId="77777777" w:rsidR="00550194" w:rsidRPr="004B41F7" w:rsidRDefault="00550194" w:rsidP="00897744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val="ru-RU" w:eastAsia="en-GB"/>
        </w:rPr>
      </w:pPr>
    </w:p>
    <w:p w14:paraId="1302AFB7" w14:textId="77777777" w:rsidR="00550194" w:rsidRPr="004B41F7" w:rsidRDefault="00550194" w:rsidP="00897744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691BBD25" w14:textId="77777777" w:rsidR="00550194" w:rsidRPr="004B41F7" w:rsidRDefault="00550194" w:rsidP="00897744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val="ru-RU" w:eastAsia="en-GB"/>
        </w:rPr>
      </w:pPr>
    </w:p>
    <w:p w14:paraId="68342116" w14:textId="77777777" w:rsidR="00550194" w:rsidRPr="004B41F7" w:rsidRDefault="00550194" w:rsidP="00897744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val="ru-RU" w:eastAsia="en-GB"/>
        </w:rPr>
      </w:pPr>
    </w:p>
    <w:p w14:paraId="32E6315E" w14:textId="77777777" w:rsidR="00550194" w:rsidRPr="004B41F7" w:rsidRDefault="00550194" w:rsidP="00897744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val="ru-RU" w:eastAsia="en-GB"/>
        </w:rPr>
      </w:pPr>
    </w:p>
    <w:p w14:paraId="4400BDF6" w14:textId="77777777" w:rsidR="00550194" w:rsidRPr="004B41F7" w:rsidRDefault="00550194" w:rsidP="00897744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val="ru-RU" w:eastAsia="en-GB"/>
        </w:rPr>
      </w:pPr>
    </w:p>
    <w:p w14:paraId="6B8465E6" w14:textId="77777777" w:rsidR="00550194" w:rsidRPr="004B41F7" w:rsidRDefault="00550194" w:rsidP="00897744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val="ru-RU" w:eastAsia="en-GB"/>
        </w:rPr>
      </w:pPr>
    </w:p>
    <w:p w14:paraId="51461919" w14:textId="77777777" w:rsidR="00550194" w:rsidRPr="004B41F7" w:rsidRDefault="00550194" w:rsidP="00897744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093DA755" w14:textId="77777777" w:rsidR="008336E9" w:rsidRPr="00636D15" w:rsidRDefault="00506F5F" w:rsidP="00897744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val="ru" w:eastAsia="en-GB"/>
        </w:rPr>
        <w:t>Предыдущие проекты и опыт:</w:t>
      </w:r>
      <w:r w:rsidRPr="00636D15">
        <w:rPr>
          <w:rFonts w:ascii="Aptos" w:eastAsia="Times New Roman" w:hAnsi="Aptos" w:cs="Times New Roman"/>
          <w:lang w:val="ru" w:eastAsia="en-GB"/>
        </w:rPr>
        <w:br/>
        <w:t xml:space="preserve"> (Перечислите все предыдущие проекты, реализованные вашей организацией, уделяя особое внимание наиболее актуальным из них. Укажите название проекта, цели и целевые группы. Максимум 1 страница.</w:t>
      </w:r>
      <w:r w:rsidRPr="00636D15">
        <w:rPr>
          <w:lang w:val="ru"/>
        </w:rPr>
        <w:t>)</w:t>
      </w:r>
    </w:p>
    <w:p w14:paraId="1D4913CA" w14:textId="77777777" w:rsidR="008336E9" w:rsidRPr="00636D15" w:rsidRDefault="008336E9" w:rsidP="008336E9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1788F0CC" w14:textId="77777777" w:rsidR="008336E9" w:rsidRPr="00636D15" w:rsidRDefault="008336E9" w:rsidP="008336E9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7B8A6F5D" w14:textId="77777777" w:rsidR="008336E9" w:rsidRPr="00636D15" w:rsidRDefault="008336E9" w:rsidP="008336E9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08DF37E7" w14:textId="77777777" w:rsidR="008336E9" w:rsidRPr="00636D15" w:rsidRDefault="008336E9" w:rsidP="008336E9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767048CB" w14:textId="77777777" w:rsidR="008336E9" w:rsidRPr="00636D15" w:rsidRDefault="008336E9" w:rsidP="008336E9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4CA59692" w14:textId="77777777" w:rsidR="008336E9" w:rsidRPr="00636D15" w:rsidRDefault="008336E9" w:rsidP="008336E9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078E3E94" w14:textId="77777777" w:rsidR="008336E9" w:rsidRPr="00636D15" w:rsidRDefault="008336E9" w:rsidP="008336E9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77035794" w14:textId="77777777" w:rsidR="008336E9" w:rsidRPr="00636D15" w:rsidRDefault="008336E9" w:rsidP="008336E9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5643C239" w14:textId="77777777" w:rsidR="008336E9" w:rsidRPr="00636D15" w:rsidRDefault="008336E9" w:rsidP="008336E9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007EEF7C" w14:textId="77777777" w:rsidR="008336E9" w:rsidRPr="00636D15" w:rsidRDefault="008336E9" w:rsidP="008336E9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20B6154E" w14:textId="77777777" w:rsidR="008336E9" w:rsidRPr="00636D15" w:rsidRDefault="008336E9" w:rsidP="008336E9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5D47CDA9" w14:textId="77777777" w:rsidR="008336E9" w:rsidRPr="00636D15" w:rsidRDefault="00506F5F" w:rsidP="00897744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b/>
          <w:bCs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val="ru" w:eastAsia="en-GB"/>
        </w:rPr>
        <w:t xml:space="preserve">Соответствующий личный опыт: </w:t>
      </w:r>
    </w:p>
    <w:p w14:paraId="26A9B08A" w14:textId="34CABADD" w:rsidR="008336E9" w:rsidRPr="004B41F7" w:rsidRDefault="00506F5F" w:rsidP="008336E9">
      <w:pPr>
        <w:pStyle w:val="ListParagraph"/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b/>
          <w:bCs/>
          <w:lang w:val="ru-RU" w:eastAsia="en-GB"/>
        </w:rPr>
      </w:pPr>
      <w:r w:rsidRPr="00636D15">
        <w:rPr>
          <w:rFonts w:ascii="Aptos" w:eastAsia="Times New Roman" w:hAnsi="Aptos" w:cs="Times New Roman"/>
          <w:lang w:val="ru" w:eastAsia="en-GB"/>
        </w:rPr>
        <w:t xml:space="preserve">(Укажите свой конкретный опыт, поставив галочки в полях напротив </w:t>
      </w:r>
      <w:r w:rsidR="004B41F7">
        <w:rPr>
          <w:rFonts w:ascii="Aptos" w:eastAsia="Times New Roman" w:hAnsi="Aptos" w:cs="Times New Roman"/>
          <w:lang w:val="ru" w:eastAsia="en-GB"/>
        </w:rPr>
        <w:t>к</w:t>
      </w:r>
      <w:r w:rsidRPr="00636D15">
        <w:rPr>
          <w:rFonts w:ascii="Aptos" w:eastAsia="Times New Roman" w:hAnsi="Aptos" w:cs="Times New Roman"/>
          <w:lang w:val="ru" w:eastAsia="en-GB"/>
        </w:rPr>
        <w:t>омпетенци</w:t>
      </w:r>
      <w:r w:rsidR="004B41F7">
        <w:rPr>
          <w:rFonts w:ascii="Aptos" w:eastAsia="Times New Roman" w:hAnsi="Aptos" w:cs="Times New Roman"/>
          <w:lang w:val="ru" w:eastAsia="en-GB"/>
        </w:rPr>
        <w:t>й</w:t>
      </w:r>
      <w:r w:rsidRPr="00636D15">
        <w:rPr>
          <w:rFonts w:ascii="Aptos" w:eastAsia="Times New Roman" w:hAnsi="Aptos" w:cs="Times New Roman"/>
          <w:lang w:val="ru" w:eastAsia="en-GB"/>
        </w:rPr>
        <w:t xml:space="preserve"> и навык</w:t>
      </w:r>
      <w:r w:rsidR="004B41F7">
        <w:rPr>
          <w:rFonts w:ascii="Aptos" w:eastAsia="Times New Roman" w:hAnsi="Aptos" w:cs="Times New Roman"/>
          <w:lang w:val="ru" w:eastAsia="en-GB"/>
        </w:rPr>
        <w:t>ов</w:t>
      </w:r>
      <w:r w:rsidRPr="00636D15">
        <w:rPr>
          <w:rFonts w:ascii="Aptos" w:eastAsia="Times New Roman" w:hAnsi="Aptos" w:cs="Times New Roman"/>
          <w:lang w:val="ru" w:eastAsia="en-GB"/>
        </w:rPr>
        <w:t>.)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125"/>
        <w:gridCol w:w="2936"/>
        <w:gridCol w:w="2949"/>
      </w:tblGrid>
      <w:tr w:rsidR="006957DF" w14:paraId="4940FF05" w14:textId="77777777" w:rsidTr="008336E9">
        <w:tc>
          <w:tcPr>
            <w:tcW w:w="3243" w:type="dxa"/>
          </w:tcPr>
          <w:p w14:paraId="56E65BB9" w14:textId="77777777" w:rsidR="008336E9" w:rsidRPr="004B41F7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val="ru-RU" w:eastAsia="en-GB"/>
              </w:rPr>
            </w:pPr>
          </w:p>
        </w:tc>
        <w:tc>
          <w:tcPr>
            <w:tcW w:w="3243" w:type="dxa"/>
          </w:tcPr>
          <w:p w14:paraId="5E59ADE2" w14:textId="77777777" w:rsidR="008336E9" w:rsidRPr="00636D15" w:rsidRDefault="00506F5F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jc w:val="center"/>
              <w:rPr>
                <w:rFonts w:ascii="Aptos" w:eastAsia="Times New Roman" w:hAnsi="Aptos" w:cs="Times New Roman"/>
                <w:lang w:eastAsia="en-GB"/>
              </w:rPr>
            </w:pPr>
            <w:r w:rsidRPr="00636D15">
              <w:rPr>
                <w:rFonts w:ascii="Aptos" w:eastAsia="Times New Roman" w:hAnsi="Aptos" w:cs="Times New Roman"/>
                <w:lang w:val="ru" w:eastAsia="en-GB"/>
              </w:rPr>
              <w:t>ДА</w:t>
            </w:r>
          </w:p>
        </w:tc>
        <w:tc>
          <w:tcPr>
            <w:tcW w:w="3244" w:type="dxa"/>
          </w:tcPr>
          <w:p w14:paraId="3170A399" w14:textId="77777777" w:rsidR="008336E9" w:rsidRPr="00636D15" w:rsidRDefault="00506F5F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jc w:val="center"/>
              <w:rPr>
                <w:rFonts w:ascii="Aptos" w:eastAsia="Times New Roman" w:hAnsi="Aptos" w:cs="Times New Roman"/>
                <w:lang w:eastAsia="en-GB"/>
              </w:rPr>
            </w:pPr>
            <w:r w:rsidRPr="00636D15">
              <w:rPr>
                <w:rFonts w:ascii="Aptos" w:eastAsia="Times New Roman" w:hAnsi="Aptos" w:cs="Times New Roman"/>
                <w:lang w:val="ru" w:eastAsia="en-GB"/>
              </w:rPr>
              <w:t>НЕТ</w:t>
            </w:r>
          </w:p>
        </w:tc>
      </w:tr>
      <w:tr w:rsidR="006957DF" w:rsidRPr="004B41F7" w14:paraId="6D4833D2" w14:textId="77777777" w:rsidTr="008336E9">
        <w:tc>
          <w:tcPr>
            <w:tcW w:w="3243" w:type="dxa"/>
          </w:tcPr>
          <w:p w14:paraId="5D8445DF" w14:textId="7786BF96" w:rsidR="008336E9" w:rsidRPr="004B41F7" w:rsidRDefault="00506F5F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val="ru-RU" w:eastAsia="en-GB"/>
              </w:rPr>
            </w:pPr>
            <w:r w:rsidRPr="00636D15">
              <w:rPr>
                <w:rFonts w:ascii="Aptos" w:eastAsia="Times New Roman" w:hAnsi="Aptos" w:cs="Times New Roman"/>
                <w:lang w:val="ru" w:eastAsia="en-GB"/>
              </w:rPr>
              <w:t xml:space="preserve">Общий опыт в </w:t>
            </w:r>
            <w:r w:rsidR="004B41F7">
              <w:rPr>
                <w:rFonts w:ascii="Aptos" w:eastAsia="Times New Roman" w:hAnsi="Aptos" w:cs="Times New Roman"/>
                <w:lang w:val="ru-RU" w:eastAsia="en-GB"/>
              </w:rPr>
              <w:t>разработке</w:t>
            </w:r>
            <w:r w:rsidRPr="00636D15">
              <w:rPr>
                <w:rFonts w:ascii="Aptos" w:eastAsia="Times New Roman" w:hAnsi="Aptos" w:cs="Times New Roman"/>
                <w:lang w:val="ru" w:eastAsia="en-GB"/>
              </w:rPr>
              <w:t xml:space="preserve"> логических структур. </w:t>
            </w:r>
          </w:p>
        </w:tc>
        <w:tc>
          <w:tcPr>
            <w:tcW w:w="3243" w:type="dxa"/>
          </w:tcPr>
          <w:p w14:paraId="36795ACC" w14:textId="77777777" w:rsidR="008336E9" w:rsidRPr="004B41F7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val="ru-RU" w:eastAsia="en-GB"/>
              </w:rPr>
            </w:pPr>
          </w:p>
        </w:tc>
        <w:tc>
          <w:tcPr>
            <w:tcW w:w="3244" w:type="dxa"/>
          </w:tcPr>
          <w:p w14:paraId="689D1554" w14:textId="77777777" w:rsidR="008336E9" w:rsidRPr="004B41F7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val="ru-RU" w:eastAsia="en-GB"/>
              </w:rPr>
            </w:pPr>
          </w:p>
        </w:tc>
      </w:tr>
      <w:tr w:rsidR="006957DF" w:rsidRPr="004B41F7" w14:paraId="7D95E882" w14:textId="77777777" w:rsidTr="008336E9">
        <w:tc>
          <w:tcPr>
            <w:tcW w:w="3243" w:type="dxa"/>
          </w:tcPr>
          <w:p w14:paraId="05F8E63F" w14:textId="3FE880E6" w:rsidR="008336E9" w:rsidRPr="004B41F7" w:rsidRDefault="00506F5F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val="ru-RU" w:eastAsia="en-GB"/>
              </w:rPr>
            </w:pPr>
            <w:r w:rsidRPr="00636D15">
              <w:rPr>
                <w:rFonts w:ascii="Aptos" w:eastAsia="Times New Roman" w:hAnsi="Aptos" w:cs="Times New Roman"/>
                <w:lang w:val="ru" w:eastAsia="en-GB"/>
              </w:rPr>
              <w:t xml:space="preserve">Опыт в разработке логических </w:t>
            </w:r>
            <w:r w:rsidR="004B41F7">
              <w:rPr>
                <w:rFonts w:ascii="Aptos" w:eastAsia="Times New Roman" w:hAnsi="Aptos" w:cs="Times New Roman"/>
                <w:lang w:val="ru" w:eastAsia="en-GB"/>
              </w:rPr>
              <w:t>структур</w:t>
            </w:r>
            <w:r w:rsidRPr="00636D15">
              <w:rPr>
                <w:rFonts w:ascii="Aptos" w:eastAsia="Times New Roman" w:hAnsi="Aptos" w:cs="Times New Roman"/>
                <w:lang w:val="ru" w:eastAsia="en-GB"/>
              </w:rPr>
              <w:t xml:space="preserve"> для </w:t>
            </w:r>
            <w:proofErr w:type="gramStart"/>
            <w:r w:rsidRPr="00636D15">
              <w:rPr>
                <w:rFonts w:ascii="Aptos" w:eastAsia="Times New Roman" w:hAnsi="Aptos" w:cs="Times New Roman"/>
                <w:lang w:val="ru" w:eastAsia="en-GB"/>
              </w:rPr>
              <w:t>1-3</w:t>
            </w:r>
            <w:proofErr w:type="gramEnd"/>
            <w:r w:rsidRPr="00636D15">
              <w:rPr>
                <w:rFonts w:ascii="Aptos" w:eastAsia="Times New Roman" w:hAnsi="Aptos" w:cs="Times New Roman"/>
                <w:lang w:val="ru" w:eastAsia="en-GB"/>
              </w:rPr>
              <w:t xml:space="preserve"> проектов. </w:t>
            </w:r>
          </w:p>
        </w:tc>
        <w:tc>
          <w:tcPr>
            <w:tcW w:w="3243" w:type="dxa"/>
          </w:tcPr>
          <w:p w14:paraId="38A5A22E" w14:textId="77777777" w:rsidR="008336E9" w:rsidRPr="004B41F7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val="ru-RU" w:eastAsia="en-GB"/>
              </w:rPr>
            </w:pPr>
          </w:p>
        </w:tc>
        <w:tc>
          <w:tcPr>
            <w:tcW w:w="3244" w:type="dxa"/>
          </w:tcPr>
          <w:p w14:paraId="454B8764" w14:textId="77777777" w:rsidR="008336E9" w:rsidRPr="004B41F7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val="ru-RU" w:eastAsia="en-GB"/>
              </w:rPr>
            </w:pPr>
          </w:p>
        </w:tc>
      </w:tr>
      <w:tr w:rsidR="006957DF" w:rsidRPr="004B41F7" w14:paraId="41BEC1D6" w14:textId="77777777" w:rsidTr="008336E9">
        <w:tc>
          <w:tcPr>
            <w:tcW w:w="3243" w:type="dxa"/>
          </w:tcPr>
          <w:p w14:paraId="7B05B39E" w14:textId="397A29E7" w:rsidR="008336E9" w:rsidRPr="004B41F7" w:rsidRDefault="00506F5F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val="ru-RU" w:eastAsia="en-GB"/>
              </w:rPr>
            </w:pPr>
            <w:r w:rsidRPr="00636D15">
              <w:rPr>
                <w:rFonts w:ascii="Aptos" w:eastAsia="Times New Roman" w:hAnsi="Aptos" w:cs="Times New Roman"/>
                <w:lang w:val="ru" w:eastAsia="en-GB"/>
              </w:rPr>
              <w:t xml:space="preserve">Опыт в разработке логических </w:t>
            </w:r>
            <w:r w:rsidR="004B41F7">
              <w:rPr>
                <w:rFonts w:ascii="Aptos" w:eastAsia="Times New Roman" w:hAnsi="Aptos" w:cs="Times New Roman"/>
                <w:lang w:val="ru" w:eastAsia="en-GB"/>
              </w:rPr>
              <w:t>структур</w:t>
            </w:r>
            <w:r w:rsidRPr="00636D15">
              <w:rPr>
                <w:rFonts w:ascii="Aptos" w:eastAsia="Times New Roman" w:hAnsi="Aptos" w:cs="Times New Roman"/>
                <w:lang w:val="ru" w:eastAsia="en-GB"/>
              </w:rPr>
              <w:t xml:space="preserve"> для 4-х проектов.  </w:t>
            </w:r>
          </w:p>
        </w:tc>
        <w:tc>
          <w:tcPr>
            <w:tcW w:w="3243" w:type="dxa"/>
          </w:tcPr>
          <w:p w14:paraId="24C89FEC" w14:textId="77777777" w:rsidR="008336E9" w:rsidRPr="004B41F7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val="ru-RU" w:eastAsia="en-GB"/>
              </w:rPr>
            </w:pPr>
          </w:p>
        </w:tc>
        <w:tc>
          <w:tcPr>
            <w:tcW w:w="3244" w:type="dxa"/>
          </w:tcPr>
          <w:p w14:paraId="3FABED63" w14:textId="77777777" w:rsidR="008336E9" w:rsidRPr="004B41F7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val="ru-RU" w:eastAsia="en-GB"/>
              </w:rPr>
            </w:pPr>
          </w:p>
        </w:tc>
      </w:tr>
      <w:tr w:rsidR="006957DF" w14:paraId="7832E38F" w14:textId="77777777" w:rsidTr="008336E9">
        <w:tc>
          <w:tcPr>
            <w:tcW w:w="3243" w:type="dxa"/>
          </w:tcPr>
          <w:p w14:paraId="4E1F0489" w14:textId="77777777" w:rsidR="008336E9" w:rsidRPr="00636D15" w:rsidRDefault="00506F5F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  <w:r w:rsidRPr="00636D15">
              <w:rPr>
                <w:rFonts w:ascii="Aptos" w:eastAsia="Times New Roman" w:hAnsi="Aptos" w:cs="Times New Roman"/>
                <w:lang w:val="ru" w:eastAsia="en-GB"/>
              </w:rPr>
              <w:t xml:space="preserve">Опыт разработки рабочих планов. </w:t>
            </w:r>
          </w:p>
        </w:tc>
        <w:tc>
          <w:tcPr>
            <w:tcW w:w="3243" w:type="dxa"/>
          </w:tcPr>
          <w:p w14:paraId="16FDD4CA" w14:textId="77777777" w:rsidR="008336E9" w:rsidRPr="00636D15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  <w:tc>
          <w:tcPr>
            <w:tcW w:w="3244" w:type="dxa"/>
          </w:tcPr>
          <w:p w14:paraId="22D8F4C5" w14:textId="77777777" w:rsidR="008336E9" w:rsidRPr="00636D15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</w:tr>
      <w:tr w:rsidR="006957DF" w:rsidRPr="004B41F7" w14:paraId="1699CCAD" w14:textId="77777777" w:rsidTr="008336E9">
        <w:tc>
          <w:tcPr>
            <w:tcW w:w="3243" w:type="dxa"/>
          </w:tcPr>
          <w:p w14:paraId="5350D56A" w14:textId="77777777" w:rsidR="008336E9" w:rsidRPr="004B41F7" w:rsidRDefault="00506F5F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val="ru-RU" w:eastAsia="en-GB"/>
              </w:rPr>
            </w:pPr>
            <w:r w:rsidRPr="00636D15">
              <w:rPr>
                <w:rFonts w:ascii="Aptos" w:eastAsia="Times New Roman" w:hAnsi="Aptos" w:cs="Times New Roman"/>
                <w:lang w:val="ru" w:eastAsia="en-GB"/>
              </w:rPr>
              <w:t>Опыт проведения мероприятий по мониторингу и оценке.</w:t>
            </w:r>
          </w:p>
        </w:tc>
        <w:tc>
          <w:tcPr>
            <w:tcW w:w="3243" w:type="dxa"/>
          </w:tcPr>
          <w:p w14:paraId="5F183612" w14:textId="77777777" w:rsidR="008336E9" w:rsidRPr="004B41F7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val="ru-RU" w:eastAsia="en-GB"/>
              </w:rPr>
            </w:pPr>
          </w:p>
        </w:tc>
        <w:tc>
          <w:tcPr>
            <w:tcW w:w="3244" w:type="dxa"/>
          </w:tcPr>
          <w:p w14:paraId="3EDF4654" w14:textId="77777777" w:rsidR="008336E9" w:rsidRPr="004B41F7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val="ru-RU" w:eastAsia="en-GB"/>
              </w:rPr>
            </w:pPr>
          </w:p>
        </w:tc>
      </w:tr>
      <w:tr w:rsidR="006957DF" w14:paraId="6102E8E8" w14:textId="77777777" w:rsidTr="008336E9">
        <w:tc>
          <w:tcPr>
            <w:tcW w:w="3243" w:type="dxa"/>
          </w:tcPr>
          <w:p w14:paraId="254DB941" w14:textId="77777777" w:rsidR="008336E9" w:rsidRPr="00636D15" w:rsidRDefault="00506F5F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  <w:r w:rsidRPr="00636D15">
              <w:rPr>
                <w:rFonts w:ascii="Aptos" w:eastAsia="Times New Roman" w:hAnsi="Aptos" w:cs="Times New Roman"/>
                <w:lang w:val="ru" w:eastAsia="en-GB"/>
              </w:rPr>
              <w:t xml:space="preserve">Опыт планирования коммуникационных мероприятий. </w:t>
            </w:r>
          </w:p>
        </w:tc>
        <w:tc>
          <w:tcPr>
            <w:tcW w:w="3243" w:type="dxa"/>
          </w:tcPr>
          <w:p w14:paraId="31C8B321" w14:textId="77777777" w:rsidR="008336E9" w:rsidRPr="00636D15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  <w:tc>
          <w:tcPr>
            <w:tcW w:w="3244" w:type="dxa"/>
          </w:tcPr>
          <w:p w14:paraId="7B8CBB85" w14:textId="77777777" w:rsidR="008336E9" w:rsidRPr="00636D15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</w:tr>
      <w:tr w:rsidR="006957DF" w14:paraId="58B7DBA5" w14:textId="77777777" w:rsidTr="008336E9">
        <w:tc>
          <w:tcPr>
            <w:tcW w:w="3243" w:type="dxa"/>
          </w:tcPr>
          <w:p w14:paraId="47ADF568" w14:textId="77777777" w:rsidR="00911AB8" w:rsidRPr="00636D15" w:rsidRDefault="00506F5F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  <w:r w:rsidRPr="00636D15">
              <w:rPr>
                <w:rFonts w:ascii="Aptos" w:eastAsia="Times New Roman" w:hAnsi="Aptos" w:cs="Times New Roman"/>
                <w:lang w:val="ru" w:eastAsia="en-GB"/>
              </w:rPr>
              <w:t>Свободное владение английским языком.</w:t>
            </w:r>
          </w:p>
        </w:tc>
        <w:tc>
          <w:tcPr>
            <w:tcW w:w="3243" w:type="dxa"/>
          </w:tcPr>
          <w:p w14:paraId="77AC6A8C" w14:textId="77777777" w:rsidR="00911AB8" w:rsidRPr="00636D15" w:rsidRDefault="00911AB8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  <w:tc>
          <w:tcPr>
            <w:tcW w:w="3244" w:type="dxa"/>
          </w:tcPr>
          <w:p w14:paraId="2C807FE9" w14:textId="77777777" w:rsidR="00911AB8" w:rsidRPr="00636D15" w:rsidRDefault="00911AB8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</w:tr>
      <w:tr w:rsidR="006957DF" w14:paraId="42D642A2" w14:textId="77777777" w:rsidTr="008336E9">
        <w:tc>
          <w:tcPr>
            <w:tcW w:w="3243" w:type="dxa"/>
          </w:tcPr>
          <w:p w14:paraId="20722628" w14:textId="77777777" w:rsidR="00911AB8" w:rsidRPr="00636D15" w:rsidRDefault="00506F5F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  <w:r w:rsidRPr="00636D15">
              <w:rPr>
                <w:rFonts w:ascii="Aptos" w:eastAsia="Times New Roman" w:hAnsi="Aptos" w:cs="Times New Roman"/>
                <w:lang w:val="ru" w:eastAsia="en-GB"/>
              </w:rPr>
              <w:t xml:space="preserve">Свободное владение русским языком. </w:t>
            </w:r>
          </w:p>
        </w:tc>
        <w:tc>
          <w:tcPr>
            <w:tcW w:w="3243" w:type="dxa"/>
          </w:tcPr>
          <w:p w14:paraId="562E7E82" w14:textId="77777777" w:rsidR="00911AB8" w:rsidRPr="00636D15" w:rsidRDefault="00911AB8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  <w:tc>
          <w:tcPr>
            <w:tcW w:w="3244" w:type="dxa"/>
          </w:tcPr>
          <w:p w14:paraId="50B820FC" w14:textId="77777777" w:rsidR="00911AB8" w:rsidRPr="00636D15" w:rsidRDefault="00911AB8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</w:tr>
    </w:tbl>
    <w:p w14:paraId="30C70796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5E7ACAF3" w14:textId="77777777" w:rsidR="00550194" w:rsidRPr="00636D15" w:rsidRDefault="00506F5F" w:rsidP="00897744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val="ru" w:eastAsia="en-GB"/>
        </w:rPr>
        <w:t>Целевая группа (группы) и регионы:</w:t>
      </w:r>
      <w:r w:rsidRPr="00636D15">
        <w:rPr>
          <w:rFonts w:ascii="Aptos" w:eastAsia="Times New Roman" w:hAnsi="Aptos" w:cs="Times New Roman"/>
          <w:lang w:val="ru" w:eastAsia="en-GB"/>
        </w:rPr>
        <w:br/>
        <w:t xml:space="preserve"> (Опишите уязвимые группы, с которыми работает ваша организация, и укажите регионы в Центральной Азии. Максимум 0,5 страницы.)</w:t>
      </w:r>
    </w:p>
    <w:p w14:paraId="27C8B4BB" w14:textId="77777777" w:rsidR="00911AB8" w:rsidRPr="00636D15" w:rsidRDefault="00911AB8" w:rsidP="00911AB8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053E0C26" w14:textId="77777777" w:rsidR="00911AB8" w:rsidRPr="00636D15" w:rsidRDefault="00911AB8" w:rsidP="00911AB8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3864BD89" w14:textId="77777777" w:rsidR="00911AB8" w:rsidRPr="00636D15" w:rsidRDefault="00911AB8" w:rsidP="00911AB8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0BC7FF4C" w14:textId="77777777" w:rsidR="00911AB8" w:rsidRPr="00636D15" w:rsidRDefault="00911AB8" w:rsidP="00911AB8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1299C7E0" w14:textId="77777777" w:rsidR="00911AB8" w:rsidRDefault="00911AB8" w:rsidP="00911AB8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07A645F6" w14:textId="77777777" w:rsidR="00B045C6" w:rsidRDefault="00B045C6" w:rsidP="00911AB8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309597DF" w14:textId="77777777" w:rsidR="00550194" w:rsidRPr="00636D15" w:rsidRDefault="00B045C6" w:rsidP="00550194">
      <w:pPr>
        <w:spacing w:after="0" w:line="240" w:lineRule="auto"/>
        <w:contextualSpacing w:val="0"/>
        <w:rPr>
          <w:rFonts w:ascii="Aptos" w:eastAsia="Times New Roman" w:hAnsi="Aptos" w:cs="Times New Roman"/>
          <w:lang w:eastAsia="en-GB"/>
        </w:rPr>
      </w:pPr>
      <w:r>
        <w:rPr>
          <w:rFonts w:ascii="Aptos" w:eastAsia="Times New Roman" w:hAnsi="Aptos" w:cs="Times New Roman"/>
          <w:lang w:eastAsia="en-GB"/>
        </w:rPr>
        <w:pict w14:anchorId="4877AC4B">
          <v:rect id="_x0000_i1026" style="width:0;height:1.5pt" o:hralign="center" o:hrstd="t" o:hr="t" fillcolor="#a0a0a0" stroked="f"/>
        </w:pict>
      </w:r>
    </w:p>
    <w:p w14:paraId="75F00207" w14:textId="77777777" w:rsidR="00550194" w:rsidRPr="00636D15" w:rsidRDefault="00506F5F" w:rsidP="00897744">
      <w:pPr>
        <w:shd w:val="clear" w:color="auto" w:fill="FFC000"/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b/>
          <w:bCs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val="ru" w:eastAsia="en-GB"/>
        </w:rPr>
        <w:lastRenderedPageBreak/>
        <w:t>Предлагаемая идея проекта</w:t>
      </w:r>
    </w:p>
    <w:p w14:paraId="138AB358" w14:textId="67EB841E" w:rsidR="00550194" w:rsidRPr="004B41F7" w:rsidRDefault="00506F5F" w:rsidP="00897744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  <w:r w:rsidRPr="00636D15">
        <w:rPr>
          <w:rFonts w:ascii="Aptos" w:eastAsia="Times New Roman" w:hAnsi="Aptos" w:cs="Times New Roman"/>
          <w:b/>
          <w:bCs/>
          <w:lang w:val="ru" w:eastAsia="en-GB"/>
        </w:rPr>
        <w:t xml:space="preserve">Опишите идею проекта или проблему, которую </w:t>
      </w:r>
      <w:r w:rsidR="004B41F7">
        <w:rPr>
          <w:rFonts w:ascii="Aptos" w:eastAsia="Times New Roman" w:hAnsi="Aptos" w:cs="Times New Roman"/>
          <w:b/>
          <w:bCs/>
          <w:lang w:val="ru" w:eastAsia="en-GB"/>
        </w:rPr>
        <w:t>в</w:t>
      </w:r>
      <w:r w:rsidRPr="00636D15">
        <w:rPr>
          <w:rFonts w:ascii="Aptos" w:eastAsia="Times New Roman" w:hAnsi="Aptos" w:cs="Times New Roman"/>
          <w:b/>
          <w:bCs/>
          <w:lang w:val="ru" w:eastAsia="en-GB"/>
        </w:rPr>
        <w:t>ы решаете в настоящее время:</w:t>
      </w:r>
      <w:r w:rsidRPr="00636D15">
        <w:rPr>
          <w:rFonts w:ascii="Aptos" w:eastAsia="Times New Roman" w:hAnsi="Aptos" w:cs="Times New Roman"/>
          <w:lang w:val="ru" w:eastAsia="en-GB"/>
        </w:rPr>
        <w:br/>
        <w:t xml:space="preserve"> (Пожалуйста, кратко опишите идею проекта или конкретную проблему, над которой ваша организация работает в настоящее время или </w:t>
      </w:r>
      <w:r w:rsidR="004B41F7">
        <w:rPr>
          <w:rFonts w:ascii="Aptos" w:eastAsia="Times New Roman" w:hAnsi="Aptos" w:cs="Times New Roman"/>
          <w:lang w:val="ru" w:eastAsia="en-GB"/>
        </w:rPr>
        <w:t xml:space="preserve">над которой </w:t>
      </w:r>
      <w:r w:rsidRPr="00636D15">
        <w:rPr>
          <w:rFonts w:ascii="Aptos" w:eastAsia="Times New Roman" w:hAnsi="Aptos" w:cs="Times New Roman"/>
          <w:lang w:val="ru" w:eastAsia="en-GB"/>
        </w:rPr>
        <w:t xml:space="preserve">хочет </w:t>
      </w:r>
      <w:r w:rsidR="004B41F7">
        <w:rPr>
          <w:rFonts w:ascii="Aptos" w:eastAsia="Times New Roman" w:hAnsi="Aptos" w:cs="Times New Roman"/>
          <w:lang w:val="ru" w:eastAsia="en-GB"/>
        </w:rPr>
        <w:t>работать в будущем</w:t>
      </w:r>
      <w:r w:rsidRPr="00636D15">
        <w:rPr>
          <w:rFonts w:ascii="Aptos" w:eastAsia="Times New Roman" w:hAnsi="Aptos" w:cs="Times New Roman"/>
          <w:lang w:val="ru" w:eastAsia="en-GB"/>
        </w:rPr>
        <w:t>. Максимум 1 страниц</w:t>
      </w:r>
      <w:r w:rsidR="004B41F7">
        <w:rPr>
          <w:rFonts w:ascii="Aptos" w:eastAsia="Times New Roman" w:hAnsi="Aptos" w:cs="Times New Roman"/>
          <w:lang w:val="ru" w:eastAsia="en-GB"/>
        </w:rPr>
        <w:t>а</w:t>
      </w:r>
      <w:r w:rsidRPr="00636D15">
        <w:rPr>
          <w:rFonts w:ascii="Aptos" w:eastAsia="Times New Roman" w:hAnsi="Aptos" w:cs="Times New Roman"/>
          <w:lang w:val="ru" w:eastAsia="en-GB"/>
        </w:rPr>
        <w:t>.)</w:t>
      </w:r>
    </w:p>
    <w:p w14:paraId="4B0EE08E" w14:textId="77777777" w:rsidR="00550194" w:rsidRPr="004B41F7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14C97A29" w14:textId="77777777" w:rsidR="00550194" w:rsidRPr="004B41F7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106030D1" w14:textId="77777777" w:rsidR="00550194" w:rsidRPr="004B41F7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553D8510" w14:textId="77777777" w:rsidR="00550194" w:rsidRPr="004B41F7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34268710" w14:textId="77777777" w:rsidR="00550194" w:rsidRPr="004B41F7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451838E5" w14:textId="77777777" w:rsidR="00550194" w:rsidRPr="004B41F7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4D4B78FD" w14:textId="77777777" w:rsidR="00550194" w:rsidRPr="004B41F7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636D6CE8" w14:textId="77777777" w:rsidR="00550194" w:rsidRPr="004B41F7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77F7E8CE" w14:textId="77777777" w:rsidR="00636D15" w:rsidRPr="004B41F7" w:rsidRDefault="00636D15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7CAB0F95" w14:textId="77777777" w:rsidR="00550194" w:rsidRPr="004B41F7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4981C4EF" w14:textId="77777777" w:rsidR="00550194" w:rsidRPr="004B41F7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43854501" w14:textId="77777777" w:rsidR="00550194" w:rsidRPr="004B41F7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6AB51745" w14:textId="7A2C4613" w:rsidR="00550194" w:rsidRPr="004B41F7" w:rsidRDefault="00506F5F" w:rsidP="00897744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  <w:r w:rsidRPr="00636D15">
        <w:rPr>
          <w:rFonts w:ascii="Aptos" w:eastAsia="Times New Roman" w:hAnsi="Aptos" w:cs="Times New Roman"/>
          <w:b/>
          <w:bCs/>
          <w:lang w:val="ru" w:eastAsia="en-GB"/>
        </w:rPr>
        <w:t xml:space="preserve">Как Вы думаете, почему данный </w:t>
      </w:r>
      <w:proofErr w:type="spellStart"/>
      <w:r w:rsidRPr="00636D15">
        <w:rPr>
          <w:rFonts w:ascii="Aptos" w:eastAsia="Times New Roman" w:hAnsi="Aptos" w:cs="Times New Roman"/>
          <w:b/>
          <w:bCs/>
          <w:lang w:val="ru" w:eastAsia="en-GB"/>
        </w:rPr>
        <w:t>буткемп</w:t>
      </w:r>
      <w:proofErr w:type="spellEnd"/>
      <w:r w:rsidRPr="00636D15">
        <w:rPr>
          <w:rFonts w:ascii="Aptos" w:eastAsia="Times New Roman" w:hAnsi="Aptos" w:cs="Times New Roman"/>
          <w:b/>
          <w:bCs/>
          <w:lang w:val="ru" w:eastAsia="en-GB"/>
        </w:rPr>
        <w:t xml:space="preserve"> принесет пользу </w:t>
      </w:r>
      <w:r w:rsidR="004B41F7">
        <w:rPr>
          <w:rFonts w:ascii="Aptos" w:eastAsia="Times New Roman" w:hAnsi="Aptos" w:cs="Times New Roman"/>
          <w:b/>
          <w:bCs/>
          <w:lang w:val="ru" w:eastAsia="en-GB"/>
        </w:rPr>
        <w:t>в</w:t>
      </w:r>
      <w:r w:rsidRPr="00636D15">
        <w:rPr>
          <w:rFonts w:ascii="Aptos" w:eastAsia="Times New Roman" w:hAnsi="Aptos" w:cs="Times New Roman"/>
          <w:b/>
          <w:bCs/>
          <w:lang w:val="ru" w:eastAsia="en-GB"/>
        </w:rPr>
        <w:t>ашей организации?</w:t>
      </w:r>
      <w:r w:rsidRPr="00636D15">
        <w:rPr>
          <w:rFonts w:ascii="Aptos" w:eastAsia="Times New Roman" w:hAnsi="Aptos" w:cs="Times New Roman"/>
          <w:lang w:val="ru" w:eastAsia="en-GB"/>
        </w:rPr>
        <w:br/>
        <w:t xml:space="preserve">(Объясните, как </w:t>
      </w:r>
      <w:r w:rsidR="00C12F3D">
        <w:rPr>
          <w:rFonts w:ascii="Aptos" w:eastAsia="Times New Roman" w:hAnsi="Aptos" w:cs="Times New Roman"/>
          <w:lang w:val="ru" w:eastAsia="en-GB"/>
        </w:rPr>
        <w:t>участие в</w:t>
      </w:r>
      <w:r w:rsidRPr="00636D15">
        <w:rPr>
          <w:rFonts w:ascii="Aptos" w:eastAsia="Times New Roman" w:hAnsi="Aptos" w:cs="Times New Roman"/>
          <w:lang w:val="ru" w:eastAsia="en-GB"/>
        </w:rPr>
        <w:t xml:space="preserve"> </w:t>
      </w:r>
      <w:proofErr w:type="spellStart"/>
      <w:r w:rsidRPr="00636D15">
        <w:rPr>
          <w:rFonts w:ascii="Aptos" w:eastAsia="Times New Roman" w:hAnsi="Aptos" w:cs="Times New Roman"/>
          <w:lang w:val="ru" w:eastAsia="en-GB"/>
        </w:rPr>
        <w:t>буткемп</w:t>
      </w:r>
      <w:r w:rsidR="00C12F3D">
        <w:rPr>
          <w:rFonts w:ascii="Aptos" w:eastAsia="Times New Roman" w:hAnsi="Aptos" w:cs="Times New Roman"/>
          <w:lang w:val="ru" w:eastAsia="en-GB"/>
        </w:rPr>
        <w:t>е</w:t>
      </w:r>
      <w:proofErr w:type="spellEnd"/>
      <w:r w:rsidRPr="00636D15">
        <w:rPr>
          <w:rFonts w:ascii="Aptos" w:eastAsia="Times New Roman" w:hAnsi="Aptos" w:cs="Times New Roman"/>
          <w:lang w:val="ru" w:eastAsia="en-GB"/>
        </w:rPr>
        <w:t xml:space="preserve"> поможет вашей организации повысить свои навыки разработки и реализации проектов. Максимум 1 абзац.)</w:t>
      </w:r>
    </w:p>
    <w:p w14:paraId="404A9F16" w14:textId="77777777" w:rsidR="00550194" w:rsidRPr="004B41F7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09C5F3D9" w14:textId="77777777" w:rsidR="00550194" w:rsidRPr="004B41F7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0A28920B" w14:textId="77777777" w:rsidR="00550194" w:rsidRPr="004B41F7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51776B0A" w14:textId="77777777" w:rsidR="00550194" w:rsidRPr="00636D15" w:rsidRDefault="00B045C6" w:rsidP="00550194">
      <w:pPr>
        <w:spacing w:after="0" w:line="240" w:lineRule="auto"/>
        <w:contextualSpacing w:val="0"/>
        <w:rPr>
          <w:rFonts w:ascii="Aptos" w:eastAsia="Times New Roman" w:hAnsi="Aptos" w:cs="Times New Roman"/>
          <w:lang w:eastAsia="en-GB"/>
        </w:rPr>
      </w:pPr>
      <w:r>
        <w:rPr>
          <w:rFonts w:ascii="Aptos" w:eastAsia="Times New Roman" w:hAnsi="Aptos" w:cs="Times New Roman"/>
          <w:lang w:eastAsia="en-GB"/>
        </w:rPr>
        <w:pict w14:anchorId="32199C01">
          <v:rect id="_x0000_i1027" style="width:0;height:1.5pt" o:hralign="center" o:hrstd="t" o:hr="t" fillcolor="#a0a0a0" stroked="f"/>
        </w:pict>
      </w:r>
    </w:p>
    <w:p w14:paraId="6D523D91" w14:textId="322921C1" w:rsidR="00897744" w:rsidRPr="00636D15" w:rsidRDefault="00B045C6" w:rsidP="00897744">
      <w:pPr>
        <w:shd w:val="clear" w:color="auto" w:fill="FFC000"/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b/>
          <w:bCs/>
          <w:lang w:eastAsia="en-GB"/>
        </w:rPr>
      </w:pPr>
      <w:r>
        <w:rPr>
          <w:rFonts w:ascii="Aptos" w:eastAsia="Times New Roman" w:hAnsi="Aptos" w:cs="Times New Roman"/>
          <w:b/>
          <w:bCs/>
          <w:lang w:val="ru" w:eastAsia="en-GB"/>
        </w:rPr>
        <w:t>Обязательство</w:t>
      </w:r>
      <w:r w:rsidR="00506F5F" w:rsidRPr="00636D15">
        <w:rPr>
          <w:rFonts w:ascii="Aptos" w:eastAsia="Times New Roman" w:hAnsi="Aptos" w:cs="Times New Roman"/>
          <w:b/>
          <w:bCs/>
          <w:lang w:val="ru" w:eastAsia="en-GB"/>
        </w:rPr>
        <w:t xml:space="preserve"> участи</w:t>
      </w:r>
      <w:r>
        <w:rPr>
          <w:rFonts w:ascii="Aptos" w:eastAsia="Times New Roman" w:hAnsi="Aptos" w:cs="Times New Roman"/>
          <w:b/>
          <w:bCs/>
          <w:lang w:val="ru" w:eastAsia="en-GB"/>
        </w:rPr>
        <w:t>я</w:t>
      </w:r>
    </w:p>
    <w:p w14:paraId="0710C2D7" w14:textId="77777777" w:rsidR="00550194" w:rsidRPr="00B045C6" w:rsidRDefault="00506F5F" w:rsidP="00897744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  <w:r w:rsidRPr="00636D15">
        <w:rPr>
          <w:rFonts w:ascii="Aptos" w:eastAsia="Times New Roman" w:hAnsi="Aptos" w:cs="Times New Roman"/>
          <w:b/>
          <w:bCs/>
          <w:lang w:val="ru" w:eastAsia="en-GB"/>
        </w:rPr>
        <w:t xml:space="preserve">Может ли ваша организация взять на себя обязательство пройти полный 5-дневный </w:t>
      </w:r>
      <w:proofErr w:type="spellStart"/>
      <w:r w:rsidRPr="00636D15">
        <w:rPr>
          <w:rFonts w:ascii="Aptos" w:eastAsia="Times New Roman" w:hAnsi="Aptos" w:cs="Times New Roman"/>
          <w:b/>
          <w:bCs/>
          <w:lang w:val="ru" w:eastAsia="en-GB"/>
        </w:rPr>
        <w:t>буткемп</w:t>
      </w:r>
      <w:proofErr w:type="spellEnd"/>
      <w:r w:rsidRPr="00636D15">
        <w:rPr>
          <w:rFonts w:ascii="Aptos" w:eastAsia="Times New Roman" w:hAnsi="Aptos" w:cs="Times New Roman"/>
          <w:b/>
          <w:bCs/>
          <w:lang w:val="ru" w:eastAsia="en-GB"/>
        </w:rPr>
        <w:t xml:space="preserve">? </w:t>
      </w:r>
      <w:r w:rsidRPr="00636D15">
        <w:rPr>
          <w:rFonts w:ascii="Aptos" w:eastAsia="Times New Roman" w:hAnsi="Aptos" w:cs="Times New Roman"/>
          <w:lang w:val="ru" w:eastAsia="en-GB"/>
        </w:rPr>
        <w:br/>
        <w:t>(Да/Нет)</w:t>
      </w:r>
    </w:p>
    <w:p w14:paraId="290F5998" w14:textId="77777777" w:rsidR="00550194" w:rsidRPr="00B045C6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4CECEB7E" w14:textId="77777777" w:rsidR="00550194" w:rsidRPr="00B045C6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3813215B" w14:textId="77777777" w:rsidR="00550194" w:rsidRPr="00636D15" w:rsidRDefault="00506F5F" w:rsidP="00636D15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val="ru" w:eastAsia="en-GB"/>
        </w:rPr>
        <w:t>Есть ли какая-либо конкретная область в разработке, реализации или оценке проекта, где вашей организации требуется поддержка?</w:t>
      </w:r>
      <w:r w:rsidRPr="00636D15">
        <w:rPr>
          <w:rFonts w:ascii="Aptos" w:eastAsia="Times New Roman" w:hAnsi="Aptos" w:cs="Times New Roman"/>
          <w:lang w:val="ru" w:eastAsia="en-GB"/>
        </w:rPr>
        <w:br/>
        <w:t>(Пожалуйста, кратко опишите).</w:t>
      </w:r>
    </w:p>
    <w:p w14:paraId="50F37F11" w14:textId="77777777" w:rsidR="00550194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28464678" w14:textId="77777777" w:rsidR="00B045C6" w:rsidRDefault="00B045C6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41402839" w14:textId="77777777" w:rsidR="00B045C6" w:rsidRPr="00B045C6" w:rsidRDefault="00B045C6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285E954E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4F929AEA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464DEB15" w14:textId="77777777" w:rsidR="00550194" w:rsidRPr="00636D15" w:rsidRDefault="00B045C6" w:rsidP="00550194">
      <w:pPr>
        <w:spacing w:after="0" w:line="240" w:lineRule="auto"/>
        <w:contextualSpacing w:val="0"/>
        <w:rPr>
          <w:rFonts w:ascii="Aptos" w:eastAsia="Times New Roman" w:hAnsi="Aptos" w:cs="Times New Roman"/>
          <w:lang w:eastAsia="en-GB"/>
        </w:rPr>
      </w:pPr>
      <w:r>
        <w:rPr>
          <w:rFonts w:ascii="Aptos" w:eastAsia="Times New Roman" w:hAnsi="Aptos" w:cs="Times New Roman"/>
          <w:lang w:eastAsia="en-GB"/>
        </w:rPr>
        <w:pict w14:anchorId="1B829547">
          <v:rect id="_x0000_i1028" style="width:0;height:1.5pt" o:hralign="center" o:hrstd="t" o:hr="t" fillcolor="#a0a0a0" stroked="f"/>
        </w:pict>
      </w:r>
    </w:p>
    <w:p w14:paraId="364069EF" w14:textId="77777777" w:rsidR="00636D15" w:rsidRPr="00636D15" w:rsidRDefault="00506F5F" w:rsidP="00636D15">
      <w:pPr>
        <w:shd w:val="clear" w:color="auto" w:fill="FFC000"/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b/>
          <w:bCs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val="ru" w:eastAsia="en-GB"/>
        </w:rPr>
        <w:t>Дополнительная информация</w:t>
      </w:r>
    </w:p>
    <w:p w14:paraId="602CBF7A" w14:textId="77777777" w:rsidR="00550194" w:rsidRPr="00636D15" w:rsidRDefault="00506F5F" w:rsidP="00636D15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val="ru" w:eastAsia="en-GB"/>
        </w:rPr>
        <w:t xml:space="preserve"> Есть ли у вас какие-то особые ожидания или потребности от этого учебного лагеря?</w:t>
      </w:r>
      <w:r w:rsidRPr="00636D15">
        <w:rPr>
          <w:rFonts w:ascii="Aptos" w:eastAsia="Times New Roman" w:hAnsi="Aptos" w:cs="Times New Roman"/>
          <w:b/>
          <w:bCs/>
          <w:lang w:val="ru" w:eastAsia="en-GB"/>
        </w:rPr>
        <w:br/>
      </w:r>
      <w:r w:rsidRPr="00636D15">
        <w:rPr>
          <w:rFonts w:ascii="Aptos" w:eastAsia="Times New Roman" w:hAnsi="Aptos" w:cs="Times New Roman"/>
          <w:lang w:val="ru" w:eastAsia="en-GB"/>
        </w:rPr>
        <w:t>(Пожалуйста, опишите вкратце).</w:t>
      </w:r>
    </w:p>
    <w:p w14:paraId="2FBA9A5E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24C0C2F8" w14:textId="77777777" w:rsidR="00550194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2FA8E2C8" w14:textId="77777777" w:rsidR="00B045C6" w:rsidRDefault="00B045C6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0CAC9D0E" w14:textId="77777777" w:rsidR="00B045C6" w:rsidRPr="00B045C6" w:rsidRDefault="00B045C6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12046E20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4F0186C9" w14:textId="77777777" w:rsidR="00550194" w:rsidRPr="004B41F7" w:rsidRDefault="00506F5F" w:rsidP="00636D15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  <w:r w:rsidRPr="00636D15">
        <w:rPr>
          <w:rFonts w:ascii="Aptos" w:eastAsia="Times New Roman" w:hAnsi="Aptos" w:cs="Times New Roman"/>
          <w:b/>
          <w:bCs/>
          <w:lang w:val="ru" w:eastAsia="en-GB"/>
        </w:rPr>
        <w:t xml:space="preserve">Как вы узнали о </w:t>
      </w:r>
      <w:proofErr w:type="spellStart"/>
      <w:r w:rsidRPr="00636D15">
        <w:rPr>
          <w:rFonts w:ascii="Aptos" w:eastAsia="Times New Roman" w:hAnsi="Aptos" w:cs="Times New Roman"/>
          <w:b/>
          <w:bCs/>
          <w:lang w:val="ru" w:eastAsia="en-GB"/>
        </w:rPr>
        <w:t>буткемпе</w:t>
      </w:r>
      <w:proofErr w:type="spellEnd"/>
      <w:r w:rsidRPr="00636D15">
        <w:rPr>
          <w:rFonts w:ascii="Aptos" w:eastAsia="Times New Roman" w:hAnsi="Aptos" w:cs="Times New Roman"/>
          <w:b/>
          <w:bCs/>
          <w:lang w:val="ru" w:eastAsia="en-GB"/>
        </w:rPr>
        <w:t xml:space="preserve"> БОМКА-10?</w:t>
      </w:r>
      <w:r w:rsidRPr="00636D15">
        <w:rPr>
          <w:rFonts w:ascii="Aptos" w:eastAsia="Times New Roman" w:hAnsi="Aptos" w:cs="Times New Roman"/>
          <w:b/>
          <w:bCs/>
          <w:lang w:val="ru" w:eastAsia="en-GB"/>
        </w:rPr>
        <w:br/>
      </w:r>
      <w:r w:rsidRPr="00636D15">
        <w:rPr>
          <w:rFonts w:ascii="Aptos" w:eastAsia="Times New Roman" w:hAnsi="Aptos" w:cs="Times New Roman"/>
          <w:lang w:val="ru" w:eastAsia="en-GB"/>
        </w:rPr>
        <w:t>(Пожалуйста, сообщите нам, откуда вы узнали об этой возможности).</w:t>
      </w:r>
    </w:p>
    <w:p w14:paraId="089C999A" w14:textId="77777777" w:rsidR="00550194" w:rsidRPr="004B41F7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7ABD4E7B" w14:textId="77777777" w:rsidR="00550194" w:rsidRPr="004B41F7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4B78C4F6" w14:textId="77777777" w:rsidR="00550194" w:rsidRPr="004B41F7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03D71476" w14:textId="77777777" w:rsidR="00B045C6" w:rsidRPr="004B41F7" w:rsidRDefault="00B045C6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03A62400" w14:textId="77777777" w:rsidR="00550194" w:rsidRPr="004B41F7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</w:p>
    <w:p w14:paraId="17BFBC64" w14:textId="77777777" w:rsidR="00550194" w:rsidRPr="00636D15" w:rsidRDefault="00B045C6" w:rsidP="00550194">
      <w:pPr>
        <w:spacing w:after="0" w:line="240" w:lineRule="auto"/>
        <w:contextualSpacing w:val="0"/>
        <w:rPr>
          <w:rFonts w:ascii="Aptos" w:eastAsia="Times New Roman" w:hAnsi="Aptos" w:cs="Times New Roman"/>
          <w:lang w:eastAsia="en-GB"/>
        </w:rPr>
      </w:pPr>
      <w:r>
        <w:rPr>
          <w:rFonts w:ascii="Aptos" w:eastAsia="Times New Roman" w:hAnsi="Aptos" w:cs="Times New Roman"/>
          <w:lang w:eastAsia="en-GB"/>
        </w:rPr>
        <w:pict w14:anchorId="7BA58022">
          <v:rect id="_x0000_i1029" style="width:0;height:1.5pt" o:hralign="center" o:hrstd="t" o:hr="t" fillcolor="#a0a0a0" stroked="f"/>
        </w:pict>
      </w:r>
    </w:p>
    <w:p w14:paraId="06FE05D9" w14:textId="77777777" w:rsidR="00550194" w:rsidRPr="004B41F7" w:rsidRDefault="00506F5F" w:rsidP="00636D15">
      <w:pPr>
        <w:shd w:val="clear" w:color="auto" w:fill="FFC000"/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b/>
          <w:bCs/>
          <w:lang w:val="ru-RU" w:eastAsia="en-GB"/>
        </w:rPr>
      </w:pPr>
      <w:r w:rsidRPr="00636D15">
        <w:rPr>
          <w:rFonts w:ascii="Aptos" w:eastAsia="Times New Roman" w:hAnsi="Aptos" w:cs="Times New Roman"/>
          <w:b/>
          <w:bCs/>
          <w:lang w:val="ru" w:eastAsia="en-GB"/>
        </w:rPr>
        <w:lastRenderedPageBreak/>
        <w:t>Подпись и согласие</w:t>
      </w:r>
    </w:p>
    <w:p w14:paraId="5A3312F9" w14:textId="77777777" w:rsidR="00550194" w:rsidRPr="004B41F7" w:rsidRDefault="00506F5F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  <w:r w:rsidRPr="00636D15">
        <w:rPr>
          <w:rFonts w:ascii="Aptos" w:eastAsia="Times New Roman" w:hAnsi="Aptos" w:cs="Times New Roman"/>
          <w:lang w:val="ru" w:eastAsia="en-GB"/>
        </w:rPr>
        <w:br/>
        <w:t xml:space="preserve">Отправляя </w:t>
      </w:r>
      <w:r w:rsidR="00142784">
        <w:rPr>
          <w:rFonts w:ascii="Aptos" w:eastAsia="Times New Roman" w:hAnsi="Aptos" w:cs="Times New Roman"/>
          <w:lang w:val="ru" w:eastAsia="en-GB"/>
        </w:rPr>
        <w:t xml:space="preserve">данную </w:t>
      </w:r>
      <w:r w:rsidRPr="00636D15">
        <w:rPr>
          <w:rFonts w:ascii="Aptos" w:eastAsia="Times New Roman" w:hAnsi="Aptos" w:cs="Times New Roman"/>
          <w:lang w:val="ru" w:eastAsia="en-GB"/>
        </w:rPr>
        <w:t>форму, я подтверждаю, что предоставленная информация является точной, насколько мне известно, и я согласен с условиями, изложенными в Объявлении о приеме заявок.</w:t>
      </w:r>
    </w:p>
    <w:p w14:paraId="746BBCAF" w14:textId="77777777" w:rsidR="00550194" w:rsidRPr="004B41F7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b/>
          <w:bCs/>
          <w:lang w:val="ru-RU" w:eastAsia="en-GB"/>
        </w:rPr>
      </w:pPr>
    </w:p>
    <w:p w14:paraId="64328ACB" w14:textId="77777777" w:rsidR="00550194" w:rsidRPr="004B41F7" w:rsidRDefault="00506F5F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val="ru-RU" w:eastAsia="en-GB"/>
        </w:rPr>
      </w:pPr>
      <w:r w:rsidRPr="00636D15">
        <w:rPr>
          <w:rFonts w:ascii="Aptos" w:eastAsia="Times New Roman" w:hAnsi="Aptos" w:cs="Times New Roman"/>
          <w:b/>
          <w:bCs/>
          <w:lang w:val="ru" w:eastAsia="en-GB"/>
        </w:rPr>
        <w:t>Подпись заявителя:</w:t>
      </w:r>
      <w:r w:rsidRPr="00636D15">
        <w:rPr>
          <w:rFonts w:ascii="Aptos" w:eastAsia="Times New Roman" w:hAnsi="Aptos" w:cs="Times New Roman"/>
          <w:lang w:val="ru" w:eastAsia="en-GB"/>
        </w:rPr>
        <w:br/>
        <w:t>_________________________ (Цифровая подпись или имя при подаче в электронном виде)</w:t>
      </w:r>
    </w:p>
    <w:p w14:paraId="02038C74" w14:textId="77777777" w:rsidR="00550194" w:rsidRPr="00550194" w:rsidRDefault="00506F5F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val="ru" w:eastAsia="en-GB"/>
        </w:rPr>
        <w:t>Дата:</w:t>
      </w:r>
    </w:p>
    <w:p w14:paraId="5D2FF789" w14:textId="77777777" w:rsidR="008C2465" w:rsidRPr="00F451A7" w:rsidRDefault="008C2465" w:rsidP="00B10AAD">
      <w:pPr>
        <w:spacing w:after="0" w:line="240" w:lineRule="auto"/>
        <w:jc w:val="both"/>
        <w:rPr>
          <w:rFonts w:ascii="Aptos" w:hAnsi="Aptos" w:cs="Times New Roman"/>
          <w:b/>
        </w:rPr>
      </w:pPr>
    </w:p>
    <w:sectPr w:rsidR="008C2465" w:rsidRPr="00F451A7" w:rsidSect="00120CEF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841" w:right="1080" w:bottom="1440" w:left="108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B07E93" w14:textId="77777777" w:rsidR="003D409E" w:rsidRDefault="003D409E">
      <w:pPr>
        <w:spacing w:after="0" w:line="240" w:lineRule="auto"/>
      </w:pPr>
      <w:r>
        <w:separator/>
      </w:r>
    </w:p>
  </w:endnote>
  <w:endnote w:type="continuationSeparator" w:id="0">
    <w:p w14:paraId="72C1A0BE" w14:textId="77777777" w:rsidR="003D409E" w:rsidRDefault="003D4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DB892" w14:textId="77777777" w:rsidR="00FC39CE" w:rsidRDefault="00506F5F">
    <w:pPr>
      <w:pStyle w:val="Footer"/>
    </w:pPr>
    <w:r>
      <w:rPr>
        <w:noProof/>
      </w:rPr>
      <w:drawing>
        <wp:inline distT="0" distB="0" distL="0" distR="0" wp14:anchorId="09D3FEBD" wp14:editId="24E05E32">
          <wp:extent cx="6508750" cy="514985"/>
          <wp:effectExtent l="0" t="0" r="6350" b="0"/>
          <wp:docPr id="1820556372" name="Picture 18205563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0556372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27799" cy="5244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FC559" w14:textId="77777777" w:rsidR="00F23360" w:rsidRDefault="00506F5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49BA9126" wp14:editId="155F4C34">
          <wp:simplePos x="0" y="0"/>
          <wp:positionH relativeFrom="column">
            <wp:posOffset>-623773</wp:posOffset>
          </wp:positionH>
          <wp:positionV relativeFrom="paragraph">
            <wp:posOffset>-248920</wp:posOffset>
          </wp:positionV>
          <wp:extent cx="6642000" cy="536400"/>
          <wp:effectExtent l="0" t="0" r="635" b="0"/>
          <wp:wrapTight wrapText="bothSides">
            <wp:wrapPolygon edited="0">
              <wp:start x="0" y="0"/>
              <wp:lineTo x="0" y="20986"/>
              <wp:lineTo x="21561" y="20986"/>
              <wp:lineTo x="21561" y="0"/>
              <wp:lineTo x="0" y="0"/>
            </wp:wrapPolygon>
          </wp:wrapTight>
          <wp:docPr id="507940074" name="Picture 5079400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7940074" name="BOMCA10_log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000" cy="53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E75AA4" w14:textId="77777777" w:rsidR="003D409E" w:rsidRDefault="003D409E">
      <w:pPr>
        <w:spacing w:after="0" w:line="240" w:lineRule="auto"/>
      </w:pPr>
      <w:r>
        <w:separator/>
      </w:r>
    </w:p>
  </w:footnote>
  <w:footnote w:type="continuationSeparator" w:id="0">
    <w:p w14:paraId="6F2E01AA" w14:textId="77777777" w:rsidR="003D409E" w:rsidRDefault="003D40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F8595" w14:textId="77777777" w:rsidR="0068771D" w:rsidRDefault="00506F5F" w:rsidP="009B54F2">
    <w:pPr>
      <w:pStyle w:val="Header"/>
      <w:rPr>
        <w:noProof/>
        <w:lang w:eastAsia="en-GB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7DE2E8B9" wp14:editId="0507011D">
          <wp:simplePos x="0" y="0"/>
          <wp:positionH relativeFrom="column">
            <wp:posOffset>1358265</wp:posOffset>
          </wp:positionH>
          <wp:positionV relativeFrom="paragraph">
            <wp:posOffset>186690</wp:posOffset>
          </wp:positionV>
          <wp:extent cx="3435985" cy="525145"/>
          <wp:effectExtent l="0" t="0" r="0" b="8255"/>
          <wp:wrapThrough wrapText="bothSides">
            <wp:wrapPolygon edited="0">
              <wp:start x="2275" y="0"/>
              <wp:lineTo x="0" y="16455"/>
              <wp:lineTo x="0" y="18805"/>
              <wp:lineTo x="13413" y="21156"/>
              <wp:lineTo x="19520" y="21156"/>
              <wp:lineTo x="21077" y="18805"/>
              <wp:lineTo x="21317" y="17238"/>
              <wp:lineTo x="20838" y="12537"/>
              <wp:lineTo x="21436" y="10186"/>
              <wp:lineTo x="21436" y="7052"/>
              <wp:lineTo x="21197" y="0"/>
              <wp:lineTo x="2275" y="0"/>
            </wp:wrapPolygon>
          </wp:wrapThrough>
          <wp:docPr id="940377920" name="Picture 940377920" descr="Синий текст на черном фоне&#10;&#10;Автоматически сгенериров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0377920" name="Picture 1" descr="A 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35985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54F2" w:rsidRPr="00586142"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78C26B68" wp14:editId="559F659F">
          <wp:simplePos x="0" y="0"/>
          <wp:positionH relativeFrom="margin">
            <wp:posOffset>5253659</wp:posOffset>
          </wp:positionH>
          <wp:positionV relativeFrom="paragraph">
            <wp:posOffset>58365</wp:posOffset>
          </wp:positionV>
          <wp:extent cx="1244600" cy="764540"/>
          <wp:effectExtent l="0" t="0" r="0" b="0"/>
          <wp:wrapTight wrapText="bothSides">
            <wp:wrapPolygon edited="0">
              <wp:start x="0" y="0"/>
              <wp:lineTo x="0" y="20990"/>
              <wp:lineTo x="21159" y="20990"/>
              <wp:lineTo x="21159" y="0"/>
              <wp:lineTo x="0" y="0"/>
            </wp:wrapPolygon>
          </wp:wrapTight>
          <wp:docPr id="35501904" name="Picture 35501904">
            <a:extLst xmlns:a="http://schemas.openxmlformats.org/drawingml/2006/main">
              <a:ext uri="{FF2B5EF4-FFF2-40B4-BE49-F238E27FC236}">
                <a16:creationId xmlns:a16="http://schemas.microsoft.com/office/drawing/2014/main" id="{704E7586-B77B-9044-9E4F-A37D4FC6AAC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01904" name="Рисунок 15">
                    <a:extLst>
                      <a:ext uri="{FF2B5EF4-FFF2-40B4-BE49-F238E27FC236}">
                        <a16:creationId xmlns:a16="http://schemas.microsoft.com/office/drawing/2014/main" id="{704E7586-B77B-9044-9E4F-A37D4FC6AAC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764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54F2">
      <w:rPr>
        <w:noProof/>
      </w:rPr>
      <w:drawing>
        <wp:anchor distT="0" distB="0" distL="114300" distR="114300" simplePos="0" relativeHeight="251658752" behindDoc="0" locked="0" layoutInCell="1" allowOverlap="1" wp14:anchorId="5F0A73E1" wp14:editId="2F0C66E4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971550" cy="984250"/>
          <wp:effectExtent l="0" t="0" r="0" b="6350"/>
          <wp:wrapThrough wrapText="bothSides">
            <wp:wrapPolygon edited="0">
              <wp:start x="0" y="0"/>
              <wp:lineTo x="0" y="21321"/>
              <wp:lineTo x="21176" y="21321"/>
              <wp:lineTo x="21176" y="0"/>
              <wp:lineTo x="0" y="0"/>
            </wp:wrapPolygon>
          </wp:wrapThrough>
          <wp:docPr id="1091139695" name="Picture 1091139695" descr="Синий флаг с желтыми звездами&#10;&#10;Автоматически сгенериров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1139695" name="Picture 4" descr="A blue flag with yellow sta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84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846B1D" w14:textId="77777777" w:rsidR="00D60005" w:rsidRDefault="00D60005" w:rsidP="00D60005">
    <w:pPr>
      <w:pStyle w:val="Header"/>
      <w:tabs>
        <w:tab w:val="clear" w:pos="4677"/>
        <w:tab w:val="clear" w:pos="9355"/>
        <w:tab w:val="left" w:pos="421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6CE61" w14:textId="77777777" w:rsidR="00941E31" w:rsidRDefault="00506F5F" w:rsidP="00FC39CE">
    <w:pPr>
      <w:pStyle w:val="Header"/>
      <w:tabs>
        <w:tab w:val="clear" w:pos="4677"/>
        <w:tab w:val="clear" w:pos="9355"/>
        <w:tab w:val="center" w:pos="4674"/>
      </w:tabs>
    </w:pPr>
    <w:r w:rsidRPr="00F23360">
      <w:rPr>
        <w:noProof/>
        <w:lang w:eastAsia="en-GB"/>
      </w:rPr>
      <w:drawing>
        <wp:anchor distT="0" distB="0" distL="114300" distR="114300" simplePos="0" relativeHeight="251655680" behindDoc="1" locked="0" layoutInCell="1" allowOverlap="1" wp14:anchorId="4E8A6D38" wp14:editId="2F8CDB01">
          <wp:simplePos x="0" y="0"/>
          <wp:positionH relativeFrom="column">
            <wp:posOffset>-516012</wp:posOffset>
          </wp:positionH>
          <wp:positionV relativeFrom="paragraph">
            <wp:posOffset>-62230</wp:posOffset>
          </wp:positionV>
          <wp:extent cx="6429375" cy="817880"/>
          <wp:effectExtent l="0" t="0" r="0" b="0"/>
          <wp:wrapTight wrapText="bothSides">
            <wp:wrapPolygon edited="0">
              <wp:start x="0" y="0"/>
              <wp:lineTo x="0" y="21130"/>
              <wp:lineTo x="21547" y="21130"/>
              <wp:lineTo x="21547" y="0"/>
              <wp:lineTo x="0" y="0"/>
            </wp:wrapPolygon>
          </wp:wrapTight>
          <wp:docPr id="1964173142" name="Picture 1964173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4173142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29375" cy="817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39C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13557"/>
    <w:multiLevelType w:val="hybridMultilevel"/>
    <w:tmpl w:val="BA9448E6"/>
    <w:lvl w:ilvl="0" w:tplc="4C8C28A4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67FCB5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1AE4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76B5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283A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96F6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4800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546D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CADB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E0772"/>
    <w:multiLevelType w:val="hybridMultilevel"/>
    <w:tmpl w:val="A3103DF8"/>
    <w:lvl w:ilvl="0" w:tplc="35BE17BA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A5E857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64EC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288E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5C9B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16A7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3AE7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888B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5421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635D7"/>
    <w:multiLevelType w:val="multilevel"/>
    <w:tmpl w:val="6124F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08461A"/>
    <w:multiLevelType w:val="hybridMultilevel"/>
    <w:tmpl w:val="14C63714"/>
    <w:lvl w:ilvl="0" w:tplc="5F1AFA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C25E1D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6EE2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C0CA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52B6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5A67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AACB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229C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A0AA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E7191"/>
    <w:multiLevelType w:val="hybridMultilevel"/>
    <w:tmpl w:val="26D62652"/>
    <w:lvl w:ilvl="0" w:tplc="0CB4AA1A">
      <w:start w:val="22"/>
      <w:numFmt w:val="bullet"/>
      <w:lvlText w:val="-"/>
      <w:lvlJc w:val="left"/>
      <w:pPr>
        <w:ind w:left="720" w:hanging="360"/>
      </w:pPr>
      <w:rPr>
        <w:rFonts w:ascii="Aptos" w:eastAsiaTheme="minorHAnsi" w:hAnsi="Aptos" w:cs="Times New Roman" w:hint="default"/>
      </w:rPr>
    </w:lvl>
    <w:lvl w:ilvl="1" w:tplc="3934C7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D23C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749E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A827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3AAA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9831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A0EE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1206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83860"/>
    <w:multiLevelType w:val="hybridMultilevel"/>
    <w:tmpl w:val="F7CCD8A4"/>
    <w:lvl w:ilvl="0" w:tplc="9AD68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661B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AA2B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6257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1A2A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06E6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F2A4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7E11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5850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804C0"/>
    <w:multiLevelType w:val="hybridMultilevel"/>
    <w:tmpl w:val="D1EA912E"/>
    <w:lvl w:ilvl="0" w:tplc="0706D07C">
      <w:start w:val="1"/>
      <w:numFmt w:val="decimal"/>
      <w:lvlText w:val="%1."/>
      <w:lvlJc w:val="left"/>
      <w:pPr>
        <w:ind w:left="1440" w:hanging="360"/>
      </w:pPr>
    </w:lvl>
    <w:lvl w:ilvl="1" w:tplc="D09EF59A" w:tentative="1">
      <w:start w:val="1"/>
      <w:numFmt w:val="lowerLetter"/>
      <w:lvlText w:val="%2."/>
      <w:lvlJc w:val="left"/>
      <w:pPr>
        <w:ind w:left="2160" w:hanging="360"/>
      </w:pPr>
    </w:lvl>
    <w:lvl w:ilvl="2" w:tplc="B42EFB4C" w:tentative="1">
      <w:start w:val="1"/>
      <w:numFmt w:val="lowerRoman"/>
      <w:lvlText w:val="%3."/>
      <w:lvlJc w:val="right"/>
      <w:pPr>
        <w:ind w:left="2880" w:hanging="180"/>
      </w:pPr>
    </w:lvl>
    <w:lvl w:ilvl="3" w:tplc="42FAE85C" w:tentative="1">
      <w:start w:val="1"/>
      <w:numFmt w:val="decimal"/>
      <w:lvlText w:val="%4."/>
      <w:lvlJc w:val="left"/>
      <w:pPr>
        <w:ind w:left="3600" w:hanging="360"/>
      </w:pPr>
    </w:lvl>
    <w:lvl w:ilvl="4" w:tplc="8F9AB44E" w:tentative="1">
      <w:start w:val="1"/>
      <w:numFmt w:val="lowerLetter"/>
      <w:lvlText w:val="%5."/>
      <w:lvlJc w:val="left"/>
      <w:pPr>
        <w:ind w:left="4320" w:hanging="360"/>
      </w:pPr>
    </w:lvl>
    <w:lvl w:ilvl="5" w:tplc="98E65AFA" w:tentative="1">
      <w:start w:val="1"/>
      <w:numFmt w:val="lowerRoman"/>
      <w:lvlText w:val="%6."/>
      <w:lvlJc w:val="right"/>
      <w:pPr>
        <w:ind w:left="5040" w:hanging="180"/>
      </w:pPr>
    </w:lvl>
    <w:lvl w:ilvl="6" w:tplc="7FBAA07A" w:tentative="1">
      <w:start w:val="1"/>
      <w:numFmt w:val="decimal"/>
      <w:lvlText w:val="%7."/>
      <w:lvlJc w:val="left"/>
      <w:pPr>
        <w:ind w:left="5760" w:hanging="360"/>
      </w:pPr>
    </w:lvl>
    <w:lvl w:ilvl="7" w:tplc="FA58BDF2" w:tentative="1">
      <w:start w:val="1"/>
      <w:numFmt w:val="lowerLetter"/>
      <w:lvlText w:val="%8."/>
      <w:lvlJc w:val="left"/>
      <w:pPr>
        <w:ind w:left="6480" w:hanging="360"/>
      </w:pPr>
    </w:lvl>
    <w:lvl w:ilvl="8" w:tplc="A2C4D59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6175ACE"/>
    <w:multiLevelType w:val="multilevel"/>
    <w:tmpl w:val="B2002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6F10CA"/>
    <w:multiLevelType w:val="multilevel"/>
    <w:tmpl w:val="8796108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CC4EA2"/>
    <w:multiLevelType w:val="multilevel"/>
    <w:tmpl w:val="E97600B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6408D9"/>
    <w:multiLevelType w:val="multilevel"/>
    <w:tmpl w:val="8796108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B22F97"/>
    <w:multiLevelType w:val="hybridMultilevel"/>
    <w:tmpl w:val="F2009E78"/>
    <w:lvl w:ilvl="0" w:tplc="C7E4EA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D514FA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D69F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2C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5079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F422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BAB9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2DB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5E70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7C7A58"/>
    <w:multiLevelType w:val="hybridMultilevel"/>
    <w:tmpl w:val="B37E9F84"/>
    <w:lvl w:ilvl="0" w:tplc="EAA4172C">
      <w:start w:val="1"/>
      <w:numFmt w:val="decimal"/>
      <w:lvlText w:val="%1."/>
      <w:lvlJc w:val="left"/>
      <w:pPr>
        <w:ind w:left="720" w:hanging="360"/>
      </w:pPr>
    </w:lvl>
    <w:lvl w:ilvl="1" w:tplc="6D2240C6" w:tentative="1">
      <w:start w:val="1"/>
      <w:numFmt w:val="lowerLetter"/>
      <w:lvlText w:val="%2."/>
      <w:lvlJc w:val="left"/>
      <w:pPr>
        <w:ind w:left="1440" w:hanging="360"/>
      </w:pPr>
    </w:lvl>
    <w:lvl w:ilvl="2" w:tplc="5686E8DC" w:tentative="1">
      <w:start w:val="1"/>
      <w:numFmt w:val="lowerRoman"/>
      <w:lvlText w:val="%3."/>
      <w:lvlJc w:val="right"/>
      <w:pPr>
        <w:ind w:left="2160" w:hanging="180"/>
      </w:pPr>
    </w:lvl>
    <w:lvl w:ilvl="3" w:tplc="FB6CF020" w:tentative="1">
      <w:start w:val="1"/>
      <w:numFmt w:val="decimal"/>
      <w:lvlText w:val="%4."/>
      <w:lvlJc w:val="left"/>
      <w:pPr>
        <w:ind w:left="2880" w:hanging="360"/>
      </w:pPr>
    </w:lvl>
    <w:lvl w:ilvl="4" w:tplc="8C1CACAC" w:tentative="1">
      <w:start w:val="1"/>
      <w:numFmt w:val="lowerLetter"/>
      <w:lvlText w:val="%5."/>
      <w:lvlJc w:val="left"/>
      <w:pPr>
        <w:ind w:left="3600" w:hanging="360"/>
      </w:pPr>
    </w:lvl>
    <w:lvl w:ilvl="5" w:tplc="D68A1724" w:tentative="1">
      <w:start w:val="1"/>
      <w:numFmt w:val="lowerRoman"/>
      <w:lvlText w:val="%6."/>
      <w:lvlJc w:val="right"/>
      <w:pPr>
        <w:ind w:left="4320" w:hanging="180"/>
      </w:pPr>
    </w:lvl>
    <w:lvl w:ilvl="6" w:tplc="0C4C2190" w:tentative="1">
      <w:start w:val="1"/>
      <w:numFmt w:val="decimal"/>
      <w:lvlText w:val="%7."/>
      <w:lvlJc w:val="left"/>
      <w:pPr>
        <w:ind w:left="5040" w:hanging="360"/>
      </w:pPr>
    </w:lvl>
    <w:lvl w:ilvl="7" w:tplc="1A8CAB16" w:tentative="1">
      <w:start w:val="1"/>
      <w:numFmt w:val="lowerLetter"/>
      <w:lvlText w:val="%8."/>
      <w:lvlJc w:val="left"/>
      <w:pPr>
        <w:ind w:left="5760" w:hanging="360"/>
      </w:pPr>
    </w:lvl>
    <w:lvl w:ilvl="8" w:tplc="1CE620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DF2CB7"/>
    <w:multiLevelType w:val="multilevel"/>
    <w:tmpl w:val="D9482D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6E598A"/>
    <w:multiLevelType w:val="multilevel"/>
    <w:tmpl w:val="8796108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630158"/>
    <w:multiLevelType w:val="hybridMultilevel"/>
    <w:tmpl w:val="7256C94A"/>
    <w:lvl w:ilvl="0" w:tplc="4BC08A3E">
      <w:numFmt w:val="bullet"/>
      <w:lvlText w:val="-"/>
      <w:lvlJc w:val="left"/>
      <w:pPr>
        <w:ind w:left="720" w:hanging="360"/>
      </w:pPr>
      <w:rPr>
        <w:rFonts w:ascii="Aptos" w:eastAsiaTheme="minorHAnsi" w:hAnsi="Aptos" w:cs="Times New Roman" w:hint="default"/>
      </w:rPr>
    </w:lvl>
    <w:lvl w:ilvl="1" w:tplc="17F202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E43A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6463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FEE4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6A53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2204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E263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92B9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B8259C"/>
    <w:multiLevelType w:val="multilevel"/>
    <w:tmpl w:val="FFB45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D0E4895"/>
    <w:multiLevelType w:val="hybridMultilevel"/>
    <w:tmpl w:val="1346ECB2"/>
    <w:lvl w:ilvl="0" w:tplc="6CDEEADE">
      <w:start w:val="17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CDB675D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3E8879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600388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92AA45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052427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77620A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41EACA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636310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43252B5"/>
    <w:multiLevelType w:val="hybridMultilevel"/>
    <w:tmpl w:val="D5687C0E"/>
    <w:lvl w:ilvl="0" w:tplc="9650EDE2">
      <w:numFmt w:val="bullet"/>
      <w:lvlText w:val="-"/>
      <w:lvlJc w:val="left"/>
      <w:pPr>
        <w:ind w:left="720" w:hanging="360"/>
      </w:pPr>
      <w:rPr>
        <w:rFonts w:ascii="Aptos" w:eastAsiaTheme="minorHAnsi" w:hAnsi="Aptos" w:cs="Times New Roman" w:hint="default"/>
        <w:b/>
      </w:rPr>
    </w:lvl>
    <w:lvl w:ilvl="1" w:tplc="767E28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D6CB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587F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CC58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982A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44AC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2A10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908D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7321D5"/>
    <w:multiLevelType w:val="hybridMultilevel"/>
    <w:tmpl w:val="3A1A59F0"/>
    <w:lvl w:ilvl="0" w:tplc="545CADA4">
      <w:numFmt w:val="bullet"/>
      <w:lvlText w:val="-"/>
      <w:lvlJc w:val="left"/>
      <w:pPr>
        <w:ind w:left="720" w:hanging="360"/>
      </w:pPr>
      <w:rPr>
        <w:rFonts w:ascii="Aptos" w:eastAsiaTheme="minorHAnsi" w:hAnsi="Aptos" w:cs="Times New Roman" w:hint="default"/>
      </w:rPr>
    </w:lvl>
    <w:lvl w:ilvl="1" w:tplc="057823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94AF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289B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0637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FA81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A44C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2430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D60A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06365D"/>
    <w:multiLevelType w:val="multilevel"/>
    <w:tmpl w:val="B720F9A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C723921"/>
    <w:multiLevelType w:val="hybridMultilevel"/>
    <w:tmpl w:val="ED4E86FE"/>
    <w:lvl w:ilvl="0" w:tplc="274E5716">
      <w:start w:val="1"/>
      <w:numFmt w:val="decimal"/>
      <w:lvlText w:val="%1."/>
      <w:lvlJc w:val="left"/>
      <w:pPr>
        <w:ind w:left="720" w:hanging="360"/>
      </w:pPr>
    </w:lvl>
    <w:lvl w:ilvl="1" w:tplc="741E3B58" w:tentative="1">
      <w:start w:val="1"/>
      <w:numFmt w:val="lowerLetter"/>
      <w:lvlText w:val="%2."/>
      <w:lvlJc w:val="left"/>
      <w:pPr>
        <w:ind w:left="1440" w:hanging="360"/>
      </w:pPr>
    </w:lvl>
    <w:lvl w:ilvl="2" w:tplc="FE64E9E8" w:tentative="1">
      <w:start w:val="1"/>
      <w:numFmt w:val="lowerRoman"/>
      <w:lvlText w:val="%3."/>
      <w:lvlJc w:val="right"/>
      <w:pPr>
        <w:ind w:left="2160" w:hanging="180"/>
      </w:pPr>
    </w:lvl>
    <w:lvl w:ilvl="3" w:tplc="EDB2538A" w:tentative="1">
      <w:start w:val="1"/>
      <w:numFmt w:val="decimal"/>
      <w:lvlText w:val="%4."/>
      <w:lvlJc w:val="left"/>
      <w:pPr>
        <w:ind w:left="2880" w:hanging="360"/>
      </w:pPr>
    </w:lvl>
    <w:lvl w:ilvl="4" w:tplc="45A8AD04" w:tentative="1">
      <w:start w:val="1"/>
      <w:numFmt w:val="lowerLetter"/>
      <w:lvlText w:val="%5."/>
      <w:lvlJc w:val="left"/>
      <w:pPr>
        <w:ind w:left="3600" w:hanging="360"/>
      </w:pPr>
    </w:lvl>
    <w:lvl w:ilvl="5" w:tplc="E9028CC8" w:tentative="1">
      <w:start w:val="1"/>
      <w:numFmt w:val="lowerRoman"/>
      <w:lvlText w:val="%6."/>
      <w:lvlJc w:val="right"/>
      <w:pPr>
        <w:ind w:left="4320" w:hanging="180"/>
      </w:pPr>
    </w:lvl>
    <w:lvl w:ilvl="6" w:tplc="617A1970" w:tentative="1">
      <w:start w:val="1"/>
      <w:numFmt w:val="decimal"/>
      <w:lvlText w:val="%7."/>
      <w:lvlJc w:val="left"/>
      <w:pPr>
        <w:ind w:left="5040" w:hanging="360"/>
      </w:pPr>
    </w:lvl>
    <w:lvl w:ilvl="7" w:tplc="5CA819A0" w:tentative="1">
      <w:start w:val="1"/>
      <w:numFmt w:val="lowerLetter"/>
      <w:lvlText w:val="%8."/>
      <w:lvlJc w:val="left"/>
      <w:pPr>
        <w:ind w:left="5760" w:hanging="360"/>
      </w:pPr>
    </w:lvl>
    <w:lvl w:ilvl="8" w:tplc="5E72C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10CD6"/>
    <w:multiLevelType w:val="hybridMultilevel"/>
    <w:tmpl w:val="28CA5730"/>
    <w:lvl w:ilvl="0" w:tplc="9FFAE0C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232A1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B0C2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10ED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8CB5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D215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CE2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5A58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A2F5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290996"/>
    <w:multiLevelType w:val="multilevel"/>
    <w:tmpl w:val="CF72CF3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4D61358"/>
    <w:multiLevelType w:val="hybridMultilevel"/>
    <w:tmpl w:val="96EEB98C"/>
    <w:lvl w:ilvl="0" w:tplc="FB80F05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DF0670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BC4A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1652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F839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4CFE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083D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A207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1804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C64C69"/>
    <w:multiLevelType w:val="hybridMultilevel"/>
    <w:tmpl w:val="3556AD76"/>
    <w:lvl w:ilvl="0" w:tplc="1F06A068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A3E0A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C0CC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9CCF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C207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8ED2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82E3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1AC7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3EAA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1052F9"/>
    <w:multiLevelType w:val="hybridMultilevel"/>
    <w:tmpl w:val="DED05B8E"/>
    <w:lvl w:ilvl="0" w:tplc="D05E6440">
      <w:numFmt w:val="bullet"/>
      <w:lvlText w:val="-"/>
      <w:lvlJc w:val="left"/>
      <w:pPr>
        <w:ind w:left="720" w:hanging="360"/>
      </w:pPr>
      <w:rPr>
        <w:rFonts w:ascii="Aptos" w:eastAsiaTheme="minorHAnsi" w:hAnsi="Aptos" w:cs="Times New Roman" w:hint="default"/>
      </w:rPr>
    </w:lvl>
    <w:lvl w:ilvl="1" w:tplc="6E1A38A8">
      <w:numFmt w:val="bullet"/>
      <w:lvlText w:val="•"/>
      <w:lvlJc w:val="left"/>
      <w:pPr>
        <w:ind w:left="1790" w:hanging="710"/>
      </w:pPr>
      <w:rPr>
        <w:rFonts w:ascii="Aptos" w:eastAsiaTheme="minorHAnsi" w:hAnsi="Aptos" w:cs="Times New Roman" w:hint="default"/>
      </w:rPr>
    </w:lvl>
    <w:lvl w:ilvl="2" w:tplc="027C92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323C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FA1E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FE4A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493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0A37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3E74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6644338">
    <w:abstractNumId w:val="22"/>
  </w:num>
  <w:num w:numId="2" w16cid:durableId="1209612045">
    <w:abstractNumId w:val="11"/>
  </w:num>
  <w:num w:numId="3" w16cid:durableId="308943624">
    <w:abstractNumId w:val="25"/>
  </w:num>
  <w:num w:numId="4" w16cid:durableId="362246181">
    <w:abstractNumId w:val="1"/>
  </w:num>
  <w:num w:numId="5" w16cid:durableId="426193507">
    <w:abstractNumId w:val="0"/>
  </w:num>
  <w:num w:numId="6" w16cid:durableId="930089174">
    <w:abstractNumId w:val="17"/>
  </w:num>
  <w:num w:numId="7" w16cid:durableId="2050759196">
    <w:abstractNumId w:val="18"/>
  </w:num>
  <w:num w:numId="8" w16cid:durableId="296186932">
    <w:abstractNumId w:val="26"/>
  </w:num>
  <w:num w:numId="9" w16cid:durableId="1175192460">
    <w:abstractNumId w:val="15"/>
  </w:num>
  <w:num w:numId="10" w16cid:durableId="1476215248">
    <w:abstractNumId w:val="3"/>
  </w:num>
  <w:num w:numId="11" w16cid:durableId="1892301908">
    <w:abstractNumId w:val="5"/>
  </w:num>
  <w:num w:numId="12" w16cid:durableId="371808362">
    <w:abstractNumId w:val="19"/>
  </w:num>
  <w:num w:numId="13" w16cid:durableId="1280836937">
    <w:abstractNumId w:val="4"/>
  </w:num>
  <w:num w:numId="14" w16cid:durableId="1992753338">
    <w:abstractNumId w:val="24"/>
  </w:num>
  <w:num w:numId="15" w16cid:durableId="146023319">
    <w:abstractNumId w:val="12"/>
  </w:num>
  <w:num w:numId="16" w16cid:durableId="706948856">
    <w:abstractNumId w:val="7"/>
  </w:num>
  <w:num w:numId="17" w16cid:durableId="1836341316">
    <w:abstractNumId w:val="2"/>
  </w:num>
  <w:num w:numId="18" w16cid:durableId="1719351756">
    <w:abstractNumId w:val="13"/>
  </w:num>
  <w:num w:numId="19" w16cid:durableId="495925319">
    <w:abstractNumId w:val="16"/>
  </w:num>
  <w:num w:numId="20" w16cid:durableId="773327299">
    <w:abstractNumId w:val="23"/>
  </w:num>
  <w:num w:numId="21" w16cid:durableId="1228880380">
    <w:abstractNumId w:val="20"/>
  </w:num>
  <w:num w:numId="22" w16cid:durableId="1303121575">
    <w:abstractNumId w:val="9"/>
  </w:num>
  <w:num w:numId="23" w16cid:durableId="297297894">
    <w:abstractNumId w:val="8"/>
  </w:num>
  <w:num w:numId="24" w16cid:durableId="1426654736">
    <w:abstractNumId w:val="21"/>
  </w:num>
  <w:num w:numId="25" w16cid:durableId="1304431430">
    <w:abstractNumId w:val="6"/>
  </w:num>
  <w:num w:numId="26" w16cid:durableId="1371956628">
    <w:abstractNumId w:val="10"/>
  </w:num>
  <w:num w:numId="27" w16cid:durableId="126966127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9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4EC"/>
    <w:rsid w:val="00005F79"/>
    <w:rsid w:val="00014945"/>
    <w:rsid w:val="0002069B"/>
    <w:rsid w:val="00034927"/>
    <w:rsid w:val="00052453"/>
    <w:rsid w:val="000663AE"/>
    <w:rsid w:val="00066A3B"/>
    <w:rsid w:val="00073275"/>
    <w:rsid w:val="00073BB7"/>
    <w:rsid w:val="00075F8B"/>
    <w:rsid w:val="0008096D"/>
    <w:rsid w:val="00095E39"/>
    <w:rsid w:val="00095E74"/>
    <w:rsid w:val="000A13A8"/>
    <w:rsid w:val="000B137D"/>
    <w:rsid w:val="000B20A4"/>
    <w:rsid w:val="000D3B90"/>
    <w:rsid w:val="000D6FF0"/>
    <w:rsid w:val="000F271B"/>
    <w:rsid w:val="000F5C44"/>
    <w:rsid w:val="001006F0"/>
    <w:rsid w:val="001017CF"/>
    <w:rsid w:val="00104D87"/>
    <w:rsid w:val="00107E76"/>
    <w:rsid w:val="00120CEF"/>
    <w:rsid w:val="00133AAC"/>
    <w:rsid w:val="00137A67"/>
    <w:rsid w:val="001426D7"/>
    <w:rsid w:val="00142784"/>
    <w:rsid w:val="00144B3B"/>
    <w:rsid w:val="0016198E"/>
    <w:rsid w:val="0016640B"/>
    <w:rsid w:val="00166DD1"/>
    <w:rsid w:val="00183302"/>
    <w:rsid w:val="001A325C"/>
    <w:rsid w:val="001B45DD"/>
    <w:rsid w:val="001C1EC9"/>
    <w:rsid w:val="001E4E1C"/>
    <w:rsid w:val="001F5A07"/>
    <w:rsid w:val="00207E9F"/>
    <w:rsid w:val="00231048"/>
    <w:rsid w:val="00247615"/>
    <w:rsid w:val="00254198"/>
    <w:rsid w:val="00280C92"/>
    <w:rsid w:val="002A29E9"/>
    <w:rsid w:val="002C2598"/>
    <w:rsid w:val="002D000F"/>
    <w:rsid w:val="002F2413"/>
    <w:rsid w:val="002F7B8C"/>
    <w:rsid w:val="00310B72"/>
    <w:rsid w:val="003327C1"/>
    <w:rsid w:val="00341B4D"/>
    <w:rsid w:val="00347D8A"/>
    <w:rsid w:val="00350255"/>
    <w:rsid w:val="00351311"/>
    <w:rsid w:val="00360240"/>
    <w:rsid w:val="0036055E"/>
    <w:rsid w:val="00370EC2"/>
    <w:rsid w:val="00376BF1"/>
    <w:rsid w:val="00381CAD"/>
    <w:rsid w:val="003844FC"/>
    <w:rsid w:val="00390392"/>
    <w:rsid w:val="00397901"/>
    <w:rsid w:val="003C798D"/>
    <w:rsid w:val="003D19B7"/>
    <w:rsid w:val="003D409E"/>
    <w:rsid w:val="003D7BF4"/>
    <w:rsid w:val="003E1154"/>
    <w:rsid w:val="003E47EC"/>
    <w:rsid w:val="003F36F5"/>
    <w:rsid w:val="003F6601"/>
    <w:rsid w:val="00415B28"/>
    <w:rsid w:val="00433E91"/>
    <w:rsid w:val="004533B5"/>
    <w:rsid w:val="00454ECB"/>
    <w:rsid w:val="004633C9"/>
    <w:rsid w:val="00481829"/>
    <w:rsid w:val="00491C58"/>
    <w:rsid w:val="004A40B9"/>
    <w:rsid w:val="004A4294"/>
    <w:rsid w:val="004B41F7"/>
    <w:rsid w:val="004E5D94"/>
    <w:rsid w:val="004F300E"/>
    <w:rsid w:val="00506F5F"/>
    <w:rsid w:val="00526787"/>
    <w:rsid w:val="00530F34"/>
    <w:rsid w:val="00533F2E"/>
    <w:rsid w:val="00542860"/>
    <w:rsid w:val="00544F5C"/>
    <w:rsid w:val="00545721"/>
    <w:rsid w:val="00550194"/>
    <w:rsid w:val="005522BA"/>
    <w:rsid w:val="00574A3C"/>
    <w:rsid w:val="00586142"/>
    <w:rsid w:val="005A6879"/>
    <w:rsid w:val="005C68C1"/>
    <w:rsid w:val="005E0276"/>
    <w:rsid w:val="006311C2"/>
    <w:rsid w:val="006362C7"/>
    <w:rsid w:val="00636D15"/>
    <w:rsid w:val="00640AEE"/>
    <w:rsid w:val="00642E2D"/>
    <w:rsid w:val="00647BB5"/>
    <w:rsid w:val="006520B7"/>
    <w:rsid w:val="00653EDC"/>
    <w:rsid w:val="006636F9"/>
    <w:rsid w:val="0066756A"/>
    <w:rsid w:val="00674467"/>
    <w:rsid w:val="00681018"/>
    <w:rsid w:val="00681FF1"/>
    <w:rsid w:val="00686763"/>
    <w:rsid w:val="0068771D"/>
    <w:rsid w:val="006938BE"/>
    <w:rsid w:val="00693D7C"/>
    <w:rsid w:val="006957DF"/>
    <w:rsid w:val="00697BBD"/>
    <w:rsid w:val="006B06B8"/>
    <w:rsid w:val="006B52E4"/>
    <w:rsid w:val="006B54B6"/>
    <w:rsid w:val="006C25BD"/>
    <w:rsid w:val="006C494F"/>
    <w:rsid w:val="006D5E50"/>
    <w:rsid w:val="00706676"/>
    <w:rsid w:val="007149B2"/>
    <w:rsid w:val="00716A04"/>
    <w:rsid w:val="00716A50"/>
    <w:rsid w:val="00716CB5"/>
    <w:rsid w:val="00723B04"/>
    <w:rsid w:val="00724F3C"/>
    <w:rsid w:val="00730F67"/>
    <w:rsid w:val="00731233"/>
    <w:rsid w:val="00732BA4"/>
    <w:rsid w:val="0074645D"/>
    <w:rsid w:val="00750C8A"/>
    <w:rsid w:val="00783BDE"/>
    <w:rsid w:val="00791238"/>
    <w:rsid w:val="00791F33"/>
    <w:rsid w:val="00795268"/>
    <w:rsid w:val="007A0487"/>
    <w:rsid w:val="007A4850"/>
    <w:rsid w:val="007A48C6"/>
    <w:rsid w:val="007B3C03"/>
    <w:rsid w:val="007B7248"/>
    <w:rsid w:val="007E1BDD"/>
    <w:rsid w:val="007E37EB"/>
    <w:rsid w:val="007F0071"/>
    <w:rsid w:val="007F0B2F"/>
    <w:rsid w:val="007F0C4B"/>
    <w:rsid w:val="00803B2D"/>
    <w:rsid w:val="008054A5"/>
    <w:rsid w:val="008072EB"/>
    <w:rsid w:val="008306F8"/>
    <w:rsid w:val="008336E9"/>
    <w:rsid w:val="00872634"/>
    <w:rsid w:val="0088770B"/>
    <w:rsid w:val="00897744"/>
    <w:rsid w:val="008B2E4C"/>
    <w:rsid w:val="008C2465"/>
    <w:rsid w:val="008D5978"/>
    <w:rsid w:val="008D796E"/>
    <w:rsid w:val="00900B27"/>
    <w:rsid w:val="00911AB8"/>
    <w:rsid w:val="00923008"/>
    <w:rsid w:val="00941E31"/>
    <w:rsid w:val="00965107"/>
    <w:rsid w:val="00972E12"/>
    <w:rsid w:val="009734EC"/>
    <w:rsid w:val="00983E44"/>
    <w:rsid w:val="009900F5"/>
    <w:rsid w:val="009A1066"/>
    <w:rsid w:val="009B1748"/>
    <w:rsid w:val="009B54F2"/>
    <w:rsid w:val="009B70EA"/>
    <w:rsid w:val="009C54D9"/>
    <w:rsid w:val="009E05B6"/>
    <w:rsid w:val="009E069A"/>
    <w:rsid w:val="00A00D33"/>
    <w:rsid w:val="00A027DC"/>
    <w:rsid w:val="00A10A59"/>
    <w:rsid w:val="00A37F43"/>
    <w:rsid w:val="00A42359"/>
    <w:rsid w:val="00A4709E"/>
    <w:rsid w:val="00A656E2"/>
    <w:rsid w:val="00A66227"/>
    <w:rsid w:val="00A755E1"/>
    <w:rsid w:val="00A777FD"/>
    <w:rsid w:val="00A9166A"/>
    <w:rsid w:val="00A92702"/>
    <w:rsid w:val="00A930F9"/>
    <w:rsid w:val="00AA71E2"/>
    <w:rsid w:val="00AA7E08"/>
    <w:rsid w:val="00AB62E8"/>
    <w:rsid w:val="00AC14AD"/>
    <w:rsid w:val="00AC7075"/>
    <w:rsid w:val="00AE5AC8"/>
    <w:rsid w:val="00AE6DDB"/>
    <w:rsid w:val="00B045C6"/>
    <w:rsid w:val="00B10AAD"/>
    <w:rsid w:val="00B137A3"/>
    <w:rsid w:val="00B300BF"/>
    <w:rsid w:val="00B318E2"/>
    <w:rsid w:val="00B347F7"/>
    <w:rsid w:val="00B3745B"/>
    <w:rsid w:val="00B44534"/>
    <w:rsid w:val="00B62DC7"/>
    <w:rsid w:val="00B75337"/>
    <w:rsid w:val="00B83090"/>
    <w:rsid w:val="00B86BFB"/>
    <w:rsid w:val="00B93A95"/>
    <w:rsid w:val="00BB157D"/>
    <w:rsid w:val="00BB21C5"/>
    <w:rsid w:val="00BD7628"/>
    <w:rsid w:val="00BF53F8"/>
    <w:rsid w:val="00C07E94"/>
    <w:rsid w:val="00C12F3D"/>
    <w:rsid w:val="00C27757"/>
    <w:rsid w:val="00C305D0"/>
    <w:rsid w:val="00C36EE4"/>
    <w:rsid w:val="00C601A3"/>
    <w:rsid w:val="00C70B39"/>
    <w:rsid w:val="00C72A11"/>
    <w:rsid w:val="00C73142"/>
    <w:rsid w:val="00C86841"/>
    <w:rsid w:val="00CA2774"/>
    <w:rsid w:val="00CB6073"/>
    <w:rsid w:val="00CC7962"/>
    <w:rsid w:val="00CF46F7"/>
    <w:rsid w:val="00D12E54"/>
    <w:rsid w:val="00D13ADD"/>
    <w:rsid w:val="00D3371B"/>
    <w:rsid w:val="00D472DA"/>
    <w:rsid w:val="00D54F04"/>
    <w:rsid w:val="00D56FDA"/>
    <w:rsid w:val="00D60005"/>
    <w:rsid w:val="00D75FB1"/>
    <w:rsid w:val="00D93240"/>
    <w:rsid w:val="00D932C7"/>
    <w:rsid w:val="00D93BD8"/>
    <w:rsid w:val="00D95075"/>
    <w:rsid w:val="00D96DD5"/>
    <w:rsid w:val="00DA7D2E"/>
    <w:rsid w:val="00DB1D9B"/>
    <w:rsid w:val="00DB3D08"/>
    <w:rsid w:val="00DC116B"/>
    <w:rsid w:val="00DC39D7"/>
    <w:rsid w:val="00DD75C8"/>
    <w:rsid w:val="00E0282A"/>
    <w:rsid w:val="00E05E7C"/>
    <w:rsid w:val="00E061F0"/>
    <w:rsid w:val="00E13C4D"/>
    <w:rsid w:val="00E159D4"/>
    <w:rsid w:val="00E30122"/>
    <w:rsid w:val="00E4239E"/>
    <w:rsid w:val="00E453B3"/>
    <w:rsid w:val="00E571D6"/>
    <w:rsid w:val="00E61ABA"/>
    <w:rsid w:val="00E73B7F"/>
    <w:rsid w:val="00E8111F"/>
    <w:rsid w:val="00E8603A"/>
    <w:rsid w:val="00E9440B"/>
    <w:rsid w:val="00EA3B4E"/>
    <w:rsid w:val="00EB09F1"/>
    <w:rsid w:val="00EB77A5"/>
    <w:rsid w:val="00ED5587"/>
    <w:rsid w:val="00ED634B"/>
    <w:rsid w:val="00EE19A5"/>
    <w:rsid w:val="00EF1CA4"/>
    <w:rsid w:val="00F05D25"/>
    <w:rsid w:val="00F07649"/>
    <w:rsid w:val="00F11EF8"/>
    <w:rsid w:val="00F136F9"/>
    <w:rsid w:val="00F15D66"/>
    <w:rsid w:val="00F23014"/>
    <w:rsid w:val="00F23360"/>
    <w:rsid w:val="00F27E6D"/>
    <w:rsid w:val="00F310BE"/>
    <w:rsid w:val="00F338CB"/>
    <w:rsid w:val="00F4052C"/>
    <w:rsid w:val="00F441C1"/>
    <w:rsid w:val="00F451A7"/>
    <w:rsid w:val="00F51290"/>
    <w:rsid w:val="00F61115"/>
    <w:rsid w:val="00F711E5"/>
    <w:rsid w:val="00F838FE"/>
    <w:rsid w:val="00F9621C"/>
    <w:rsid w:val="00FB0A29"/>
    <w:rsid w:val="00FC39CE"/>
    <w:rsid w:val="00FE7070"/>
    <w:rsid w:val="00FE78FF"/>
    <w:rsid w:val="00FF07A7"/>
    <w:rsid w:val="00FF73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44ECCE3"/>
  <w15:docId w15:val="{5E801FCB-F036-41AD-8DDA-6EED6F040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5721"/>
    <w:pPr>
      <w:spacing w:after="120" w:line="276" w:lineRule="auto"/>
      <w:contextualSpacing/>
    </w:pPr>
    <w:rPr>
      <w:rFonts w:ascii="Arial" w:hAnsi="Arial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B157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157D"/>
  </w:style>
  <w:style w:type="paragraph" w:styleId="Footer">
    <w:name w:val="footer"/>
    <w:basedOn w:val="Normal"/>
    <w:link w:val="FooterChar"/>
    <w:uiPriority w:val="99"/>
    <w:unhideWhenUsed/>
    <w:rsid w:val="00BB157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57D"/>
  </w:style>
  <w:style w:type="paragraph" w:styleId="ListParagraph">
    <w:name w:val="List Paragraph"/>
    <w:aliases w:val="Bullets,ПАРАГРАФ,List Paragraph (numbered (a)),List Paragraph1,WB Para,BulletsCxSpMiddl,2,Numbered Para 1,Dot pt,No Spacing1,List Paragraph Char Char Char,Indicator Text,Bullet 1,Bullet Points,MAIN CONTENT,IFCL - List Paragraph,OBC Bullet"/>
    <w:basedOn w:val="Normal"/>
    <w:link w:val="ListParagraphChar"/>
    <w:uiPriority w:val="34"/>
    <w:qFormat/>
    <w:rsid w:val="00390392"/>
    <w:pPr>
      <w:ind w:left="720"/>
    </w:pPr>
  </w:style>
  <w:style w:type="table" w:styleId="TableGrid">
    <w:name w:val="Table Grid"/>
    <w:basedOn w:val="TableNormal"/>
    <w:uiPriority w:val="39"/>
    <w:rsid w:val="003D7BF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istParagraphChar">
    <w:name w:val="List Paragraph Char"/>
    <w:aliases w:val="Bullets Char,ПАРАГРАФ Char,List Paragraph (numbered (a)) Char,List Paragraph1 Char,WB Para Char,BulletsCxSpMiddl Char,2 Char,Numbered Para 1 Char,Dot pt Char,No Spacing1 Char,List Paragraph Char Char Char Char,Indicator Text Char"/>
    <w:link w:val="ListParagraph"/>
    <w:uiPriority w:val="34"/>
    <w:qFormat/>
    <w:locked/>
    <w:rsid w:val="00803B2D"/>
    <w:rPr>
      <w:rFonts w:ascii="Arial" w:hAnsi="Arial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9734EC"/>
    <w:rPr>
      <w:color w:val="0563C1" w:themeColor="hyperlink"/>
      <w:u w:val="single"/>
    </w:rPr>
  </w:style>
  <w:style w:type="character" w:customStyle="1" w:styleId="hps">
    <w:name w:val="hps"/>
    <w:basedOn w:val="DefaultParagraphFont"/>
    <w:rsid w:val="009734EC"/>
  </w:style>
  <w:style w:type="character" w:customStyle="1" w:styleId="shorttext">
    <w:name w:val="short_text"/>
    <w:rsid w:val="009734EC"/>
  </w:style>
  <w:style w:type="paragraph" w:styleId="Caption">
    <w:name w:val="caption"/>
    <w:basedOn w:val="Normal"/>
    <w:next w:val="Normal"/>
    <w:uiPriority w:val="35"/>
    <w:unhideWhenUsed/>
    <w:qFormat/>
    <w:rsid w:val="00B10AA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D96DD5"/>
    <w:rPr>
      <w:rFonts w:ascii="Arial" w:hAnsi="Arial"/>
      <w:sz w:val="22"/>
      <w:szCs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76B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6B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6BF1"/>
    <w:rPr>
      <w:rFonts w:ascii="Arial" w:hAnsi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B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6BF1"/>
    <w:rPr>
      <w:rFonts w:ascii="Arial" w:hAnsi="Arial"/>
      <w:b/>
      <w:bCs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83E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00D33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22"/>
    <w:qFormat/>
    <w:rsid w:val="00A00D33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75F8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5F8B"/>
    <w:rPr>
      <w:rFonts w:ascii="Arial" w:hAnsi="Arial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75F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lotovaa\Documents\BOMCA\Logo%20design%20and%20brandbook\Design\26%20Oct'21\Events-office\13-1.Template_agenda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66AB0-7FC0-4460-87A7-209889AD1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13-1.Template_agenda</Template>
  <TotalTime>5</TotalTime>
  <Pages>6</Pages>
  <Words>479</Words>
  <Characters>2735</Characters>
  <Application>Microsoft Office Word</Application>
  <DocSecurity>4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Bolotova Aigul</dc:creator>
  <cp:lastModifiedBy>Iuliia SUBBOTSKA</cp:lastModifiedBy>
  <cp:revision>2</cp:revision>
  <dcterms:created xsi:type="dcterms:W3CDTF">2025-03-19T09:37:00Z</dcterms:created>
  <dcterms:modified xsi:type="dcterms:W3CDTF">2025-03-19T09:37:00Z</dcterms:modified>
</cp:coreProperties>
</file>