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E1FC1" w14:textId="77777777" w:rsidR="00F451A7" w:rsidRDefault="00F451A7" w:rsidP="00133AA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B1317A8" w14:textId="4EEC351B" w:rsidR="00B10AAD" w:rsidRPr="00636D15" w:rsidRDefault="00B10AAD" w:rsidP="00133AAC">
      <w:pPr>
        <w:jc w:val="center"/>
        <w:rPr>
          <w:rFonts w:ascii="Aptos" w:hAnsi="Aptos" w:cs="Times New Roman"/>
          <w:b/>
          <w:lang w:val="en-US"/>
        </w:rPr>
      </w:pPr>
      <w:r w:rsidRPr="00636D15">
        <w:rPr>
          <w:rFonts w:ascii="Aptos" w:hAnsi="Aptos" w:cs="Times New Roman"/>
          <w:b/>
          <w:lang w:val="en-US"/>
        </w:rPr>
        <w:t>BORDER MANAGEMENT PROGRAMME IN CENTRAL ASIA PHASE 10 (BOMCA 10)</w:t>
      </w:r>
    </w:p>
    <w:p w14:paraId="267F9127" w14:textId="77777777" w:rsidR="00B10AAD" w:rsidRPr="00636D15" w:rsidRDefault="00B10AAD" w:rsidP="00B10AAD">
      <w:pPr>
        <w:spacing w:after="0" w:line="240" w:lineRule="auto"/>
        <w:rPr>
          <w:rFonts w:ascii="Aptos" w:hAnsi="Aptos" w:cs="Times New Roman"/>
          <w:b/>
          <w:lang w:val="en-US"/>
        </w:rPr>
      </w:pPr>
    </w:p>
    <w:p w14:paraId="4B0FC8B7" w14:textId="4DABF289" w:rsidR="00B10AAD" w:rsidRPr="00636D15" w:rsidRDefault="00B10AAD" w:rsidP="00983E44">
      <w:pPr>
        <w:spacing w:before="120" w:line="240" w:lineRule="auto"/>
        <w:jc w:val="center"/>
        <w:rPr>
          <w:rFonts w:ascii="Aptos" w:hAnsi="Aptos" w:cs="Times New Roman"/>
          <w:b/>
        </w:rPr>
      </w:pPr>
      <w:r w:rsidRPr="00636D15">
        <w:rPr>
          <w:rFonts w:ascii="Aptos" w:hAnsi="Aptos" w:cs="Times New Roman"/>
          <w:b/>
        </w:rPr>
        <w:t>Activit</w:t>
      </w:r>
      <w:r w:rsidR="00F451A7" w:rsidRPr="00636D15">
        <w:rPr>
          <w:rFonts w:ascii="Aptos" w:hAnsi="Aptos" w:cs="Times New Roman"/>
          <w:b/>
        </w:rPr>
        <w:t xml:space="preserve">y </w:t>
      </w:r>
      <w:r w:rsidR="0008096D" w:rsidRPr="00636D15">
        <w:rPr>
          <w:rFonts w:ascii="Aptos" w:hAnsi="Aptos" w:cs="Times New Roman"/>
          <w:b/>
        </w:rPr>
        <w:t>4.</w:t>
      </w:r>
      <w:r w:rsidR="00075F8B" w:rsidRPr="00636D15">
        <w:rPr>
          <w:rFonts w:ascii="Aptos" w:hAnsi="Aptos" w:cs="Times New Roman"/>
          <w:b/>
        </w:rPr>
        <w:t>2.</w:t>
      </w:r>
      <w:r w:rsidR="008C2465" w:rsidRPr="00636D15">
        <w:rPr>
          <w:rFonts w:ascii="Aptos" w:hAnsi="Aptos" w:cs="Times New Roman"/>
          <w:b/>
        </w:rPr>
        <w:t xml:space="preserve">8 </w:t>
      </w:r>
    </w:p>
    <w:p w14:paraId="721C3F97" w14:textId="77777777" w:rsidR="00075F8B" w:rsidRPr="00636D15" w:rsidRDefault="00075F8B" w:rsidP="00983E44">
      <w:pPr>
        <w:spacing w:before="120" w:line="240" w:lineRule="auto"/>
        <w:jc w:val="center"/>
        <w:rPr>
          <w:rFonts w:ascii="Aptos" w:hAnsi="Aptos" w:cs="Times New Roman"/>
          <w:b/>
        </w:rPr>
      </w:pPr>
    </w:p>
    <w:p w14:paraId="6CB4C19C" w14:textId="77777777" w:rsidR="008C2465" w:rsidRPr="00636D15" w:rsidRDefault="008C2465" w:rsidP="008C2465">
      <w:pPr>
        <w:spacing w:after="0" w:line="240" w:lineRule="auto"/>
        <w:jc w:val="center"/>
        <w:rPr>
          <w:rFonts w:ascii="Aptos" w:hAnsi="Aptos" w:cs="Times New Roman"/>
          <w:b/>
          <w:sz w:val="24"/>
          <w:szCs w:val="24"/>
          <w:lang w:val="fr-FR"/>
        </w:rPr>
      </w:pPr>
      <w:r w:rsidRPr="00636D15">
        <w:rPr>
          <w:rFonts w:ascii="Aptos" w:hAnsi="Aptos" w:cs="Times New Roman"/>
          <w:b/>
          <w:sz w:val="24"/>
          <w:szCs w:val="24"/>
          <w:lang w:val="fr-FR"/>
        </w:rPr>
        <w:t>Boot Camp for Central Asian NGOs on the Project Management Cycle</w:t>
      </w:r>
    </w:p>
    <w:p w14:paraId="7A51DCF9" w14:textId="77777777" w:rsidR="008C2465" w:rsidRPr="00636D15" w:rsidRDefault="008C2465" w:rsidP="008C2465">
      <w:pPr>
        <w:spacing w:after="0" w:line="240" w:lineRule="auto"/>
        <w:jc w:val="center"/>
        <w:rPr>
          <w:rFonts w:ascii="Aptos" w:hAnsi="Aptos" w:cs="Times New Roman"/>
          <w:b/>
          <w:sz w:val="24"/>
          <w:szCs w:val="24"/>
          <w:lang w:val="fr-FR"/>
        </w:rPr>
      </w:pPr>
    </w:p>
    <w:p w14:paraId="6D7467EB" w14:textId="77777777" w:rsidR="008C2465" w:rsidRPr="00636D15" w:rsidRDefault="008C2465" w:rsidP="008C2465">
      <w:pPr>
        <w:spacing w:after="0" w:line="240" w:lineRule="auto"/>
        <w:jc w:val="center"/>
        <w:rPr>
          <w:rFonts w:ascii="Aptos" w:hAnsi="Aptos" w:cs="Times New Roman"/>
          <w:bCs/>
          <w:lang w:val="fr-FR"/>
        </w:rPr>
      </w:pPr>
      <w:r w:rsidRPr="00636D15">
        <w:rPr>
          <w:rFonts w:ascii="Aptos" w:hAnsi="Aptos" w:cs="Times New Roman"/>
          <w:bCs/>
          <w:lang w:val="fr-FR"/>
        </w:rPr>
        <w:t xml:space="preserve">Samarkand, Uzbekistan </w:t>
      </w:r>
    </w:p>
    <w:p w14:paraId="11CB3379" w14:textId="77777777" w:rsidR="008C2465" w:rsidRPr="00636D15" w:rsidRDefault="008C2465" w:rsidP="008C2465">
      <w:pPr>
        <w:spacing w:after="0" w:line="240" w:lineRule="auto"/>
        <w:jc w:val="center"/>
        <w:rPr>
          <w:rFonts w:ascii="Aptos" w:hAnsi="Aptos" w:cs="Times New Roman"/>
          <w:bCs/>
          <w:lang w:val="fr-FR"/>
        </w:rPr>
      </w:pPr>
    </w:p>
    <w:p w14:paraId="25C39217" w14:textId="77777777" w:rsidR="008C2465" w:rsidRPr="00636D15" w:rsidRDefault="008C2465" w:rsidP="008C2465">
      <w:pPr>
        <w:spacing w:after="0" w:line="240" w:lineRule="auto"/>
        <w:jc w:val="center"/>
        <w:rPr>
          <w:rFonts w:ascii="Aptos" w:hAnsi="Aptos" w:cs="Times New Roman"/>
          <w:bCs/>
          <w:lang w:val="fr-FR"/>
        </w:rPr>
      </w:pPr>
      <w:r w:rsidRPr="00636D15">
        <w:rPr>
          <w:rFonts w:ascii="Aptos" w:hAnsi="Aptos" w:cs="Times New Roman"/>
          <w:bCs/>
          <w:lang w:val="fr-FR"/>
        </w:rPr>
        <w:t>26 – 30 May 2025</w:t>
      </w:r>
    </w:p>
    <w:p w14:paraId="5AC84F99" w14:textId="77777777" w:rsidR="008C2465" w:rsidRPr="00636D15" w:rsidRDefault="008C2465" w:rsidP="008C2465">
      <w:pPr>
        <w:spacing w:after="0" w:line="240" w:lineRule="auto"/>
        <w:jc w:val="center"/>
        <w:rPr>
          <w:rFonts w:ascii="Aptos" w:hAnsi="Aptos" w:cs="Times New Roman"/>
          <w:b/>
          <w:lang w:val="fr-FR"/>
        </w:rPr>
      </w:pPr>
    </w:p>
    <w:p w14:paraId="78B0679C" w14:textId="77777777" w:rsidR="00F451A7" w:rsidRPr="00636D15" w:rsidRDefault="00F451A7" w:rsidP="00B10AAD">
      <w:pPr>
        <w:spacing w:after="0" w:line="240" w:lineRule="auto"/>
        <w:jc w:val="both"/>
        <w:rPr>
          <w:rFonts w:ascii="Aptos" w:hAnsi="Aptos" w:cs="Times New Roman"/>
          <w:b/>
        </w:rPr>
      </w:pPr>
    </w:p>
    <w:p w14:paraId="1D9F6DCA" w14:textId="0C8AF945" w:rsidR="008C2465" w:rsidRPr="00636D15" w:rsidRDefault="00550194" w:rsidP="00550194">
      <w:pPr>
        <w:spacing w:after="0" w:line="240" w:lineRule="auto"/>
        <w:jc w:val="center"/>
        <w:rPr>
          <w:rFonts w:ascii="Aptos" w:hAnsi="Aptos" w:cs="Times New Roman"/>
          <w:b/>
          <w:color w:val="0070C0"/>
          <w:sz w:val="28"/>
          <w:szCs w:val="28"/>
        </w:rPr>
      </w:pPr>
      <w:r w:rsidRPr="00636D15">
        <w:rPr>
          <w:rFonts w:ascii="Aptos" w:hAnsi="Aptos" w:cs="Times New Roman"/>
          <w:b/>
          <w:color w:val="0070C0"/>
          <w:sz w:val="28"/>
          <w:szCs w:val="28"/>
        </w:rPr>
        <w:t>Application Form</w:t>
      </w:r>
    </w:p>
    <w:p w14:paraId="79CD0386" w14:textId="77777777" w:rsidR="00550194" w:rsidRPr="00636D15" w:rsidRDefault="00550194" w:rsidP="00550194">
      <w:pPr>
        <w:spacing w:after="0" w:line="240" w:lineRule="auto"/>
        <w:jc w:val="both"/>
        <w:rPr>
          <w:rFonts w:ascii="Aptos" w:eastAsia="Times New Roman" w:hAnsi="Aptos" w:cs="Times New Roman"/>
          <w:lang w:eastAsia="en-GB"/>
        </w:rPr>
      </w:pPr>
    </w:p>
    <w:p w14:paraId="3A8EDDDA" w14:textId="7F3C8112" w:rsidR="00550194" w:rsidRPr="00636D15" w:rsidRDefault="00550194" w:rsidP="00897744">
      <w:pPr>
        <w:shd w:val="clear" w:color="auto" w:fill="FFC000"/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Organisation Information</w:t>
      </w:r>
    </w:p>
    <w:p w14:paraId="15E1B875" w14:textId="094C6777" w:rsidR="00550194" w:rsidRPr="00636D15" w:rsidRDefault="00550194" w:rsidP="00550194">
      <w:pPr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Organisation Name:</w:t>
      </w:r>
      <w:r w:rsidRPr="00636D15">
        <w:rPr>
          <w:rFonts w:ascii="Aptos" w:eastAsia="Times New Roman" w:hAnsi="Aptos" w:cs="Times New Roman"/>
          <w:lang w:eastAsia="en-GB"/>
        </w:rPr>
        <w:br/>
        <w:t>(Please provide the full legal name of your organization.)</w:t>
      </w:r>
    </w:p>
    <w:p w14:paraId="13F909EE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0F6E2631" w14:textId="0DF849F7" w:rsidR="00550194" w:rsidRPr="00636D15" w:rsidRDefault="00550194" w:rsidP="00550194">
      <w:pPr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Country of Operation:</w:t>
      </w:r>
      <w:r w:rsidRPr="00636D15">
        <w:rPr>
          <w:rFonts w:ascii="Aptos" w:eastAsia="Times New Roman" w:hAnsi="Aptos" w:cs="Times New Roman"/>
          <w:lang w:eastAsia="en-GB"/>
        </w:rPr>
        <w:br/>
        <w:t>(Please indicate the country where your organisation is based.)</w:t>
      </w:r>
    </w:p>
    <w:p w14:paraId="6C477124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0FBBD66F" w14:textId="5D28D1DA" w:rsidR="00550194" w:rsidRPr="00636D15" w:rsidRDefault="00550194" w:rsidP="00550194">
      <w:pPr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Applicant:</w:t>
      </w:r>
      <w:r w:rsidRPr="00636D15">
        <w:rPr>
          <w:rFonts w:ascii="Aptos" w:eastAsia="Times New Roman" w:hAnsi="Aptos" w:cs="Times New Roman"/>
          <w:lang w:eastAsia="en-GB"/>
        </w:rPr>
        <w:br/>
        <w:t>(Name of the person applying on behalf of the organisation.)</w:t>
      </w:r>
    </w:p>
    <w:p w14:paraId="7418C4A5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341E0F61" w14:textId="2B867FEA" w:rsidR="00550194" w:rsidRPr="00636D15" w:rsidRDefault="00550194" w:rsidP="00550194">
      <w:pPr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Position/Title:</w:t>
      </w:r>
      <w:r w:rsidRPr="00636D15">
        <w:rPr>
          <w:rFonts w:ascii="Aptos" w:eastAsia="Times New Roman" w:hAnsi="Aptos" w:cs="Times New Roman"/>
          <w:lang w:eastAsia="en-GB"/>
        </w:rPr>
        <w:br/>
        <w:t>(Your job title or role within the organisation.)</w:t>
      </w:r>
    </w:p>
    <w:p w14:paraId="4CE2A6BA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0040D8C7" w14:textId="77777777" w:rsidR="00550194" w:rsidRPr="00636D15" w:rsidRDefault="00550194" w:rsidP="00550194">
      <w:pPr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Email Address:</w:t>
      </w:r>
      <w:r w:rsidRPr="00636D15">
        <w:rPr>
          <w:rFonts w:ascii="Aptos" w:eastAsia="Times New Roman" w:hAnsi="Aptos" w:cs="Times New Roman"/>
          <w:lang w:eastAsia="en-GB"/>
        </w:rPr>
        <w:br/>
        <w:t>(Please provide a valid email address for communication.)</w:t>
      </w:r>
    </w:p>
    <w:p w14:paraId="0E10B14D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52C90A48" w14:textId="77777777" w:rsidR="00550194" w:rsidRPr="00636D15" w:rsidRDefault="00550194" w:rsidP="00550194">
      <w:pPr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Phone Number:</w:t>
      </w:r>
      <w:r w:rsidRPr="00636D15">
        <w:rPr>
          <w:rFonts w:ascii="Aptos" w:eastAsia="Times New Roman" w:hAnsi="Aptos" w:cs="Times New Roman"/>
          <w:lang w:eastAsia="en-GB"/>
        </w:rPr>
        <w:br/>
        <w:t>(Please provide a contact number.)</w:t>
      </w:r>
    </w:p>
    <w:p w14:paraId="059C4AA5" w14:textId="77777777" w:rsidR="00550194" w:rsidRPr="00636D15" w:rsidRDefault="00D932C7" w:rsidP="00550194">
      <w:pPr>
        <w:spacing w:after="0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lang w:eastAsia="en-GB"/>
        </w:rPr>
        <w:pict w14:anchorId="046BDE73">
          <v:rect id="_x0000_i1025" style="width:0;height:1.5pt" o:hralign="center" o:hrstd="t" o:hr="t" fillcolor="#a0a0a0" stroked="f"/>
        </w:pict>
      </w:r>
    </w:p>
    <w:p w14:paraId="5DDAF345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0C814C72" w14:textId="33B3932E" w:rsidR="00550194" w:rsidRPr="00636D15" w:rsidRDefault="00550194" w:rsidP="00897744">
      <w:pPr>
        <w:shd w:val="clear" w:color="auto" w:fill="FFC000"/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lastRenderedPageBreak/>
        <w:t>Organisation Background</w:t>
      </w:r>
    </w:p>
    <w:p w14:paraId="7FE74894" w14:textId="29B448F0" w:rsidR="00550194" w:rsidRPr="00636D15" w:rsidRDefault="00550194" w:rsidP="0089774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Brief Description of Your Organisation:</w:t>
      </w:r>
      <w:r w:rsidRPr="00636D15">
        <w:rPr>
          <w:rFonts w:ascii="Aptos" w:eastAsia="Times New Roman" w:hAnsi="Aptos" w:cs="Times New Roman"/>
          <w:lang w:eastAsia="en-GB"/>
        </w:rPr>
        <w:br/>
        <w:t xml:space="preserve">(Please describe your organisation's mission, objectives, and main areas of focus. Max. </w:t>
      </w:r>
      <w:r w:rsidR="008336E9" w:rsidRPr="00636D15">
        <w:rPr>
          <w:rFonts w:ascii="Aptos" w:eastAsia="Times New Roman" w:hAnsi="Aptos" w:cs="Times New Roman"/>
          <w:lang w:eastAsia="en-GB"/>
        </w:rPr>
        <w:t>0,5</w:t>
      </w:r>
      <w:r w:rsidRPr="00636D15">
        <w:rPr>
          <w:rFonts w:ascii="Aptos" w:eastAsia="Times New Roman" w:hAnsi="Aptos" w:cs="Times New Roman"/>
          <w:lang w:eastAsia="en-GB"/>
        </w:rPr>
        <w:t xml:space="preserve"> page.)</w:t>
      </w:r>
    </w:p>
    <w:p w14:paraId="11E2F9D0" w14:textId="77777777" w:rsidR="00550194" w:rsidRPr="00636D15" w:rsidRDefault="00550194" w:rsidP="00897744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6278E5EA" w14:textId="77777777" w:rsidR="00550194" w:rsidRPr="00636D15" w:rsidRDefault="00550194" w:rsidP="00897744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lang w:eastAsia="en-GB"/>
        </w:rPr>
      </w:pPr>
    </w:p>
    <w:p w14:paraId="067BF7EE" w14:textId="77777777" w:rsidR="00550194" w:rsidRPr="00636D15" w:rsidRDefault="00550194" w:rsidP="00897744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0D943422" w14:textId="77777777" w:rsidR="00550194" w:rsidRPr="00636D15" w:rsidRDefault="00550194" w:rsidP="00897744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747D8A13" w14:textId="77777777" w:rsidR="00550194" w:rsidRPr="00636D15" w:rsidRDefault="00550194" w:rsidP="00897744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61855A48" w14:textId="77777777" w:rsidR="00550194" w:rsidRPr="00636D15" w:rsidRDefault="00550194" w:rsidP="00897744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21B07756" w14:textId="77777777" w:rsidR="00550194" w:rsidRPr="00636D15" w:rsidRDefault="00550194" w:rsidP="00897744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4473ADC4" w14:textId="77777777" w:rsidR="00550194" w:rsidRPr="00636D15" w:rsidRDefault="00550194" w:rsidP="00897744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lang w:eastAsia="en-GB"/>
        </w:rPr>
      </w:pPr>
    </w:p>
    <w:p w14:paraId="236B84B4" w14:textId="194D9D4B" w:rsidR="008336E9" w:rsidRPr="00636D15" w:rsidRDefault="00550194" w:rsidP="0089774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Previous Projects and Experience:</w:t>
      </w:r>
      <w:r w:rsidRPr="00636D15">
        <w:rPr>
          <w:rFonts w:ascii="Aptos" w:eastAsia="Times New Roman" w:hAnsi="Aptos" w:cs="Times New Roman"/>
          <w:lang w:eastAsia="en-GB"/>
        </w:rPr>
        <w:br/>
        <w:t>(List any previous projects your organisation has implemented, focusing on the most relevant ones. Include project titles, objectives, and target groups. Max. 1 page.</w:t>
      </w:r>
      <w:r w:rsidR="008336E9" w:rsidRPr="00636D15">
        <w:t>)</w:t>
      </w:r>
    </w:p>
    <w:p w14:paraId="5108C0B6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43902515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5F74FDBA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18B98B0D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3A379A95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5796E38D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09821AF3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2F76FE7F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4D889CE0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0059299B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7B5BE9D2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20E480EB" w14:textId="77777777" w:rsidR="008336E9" w:rsidRPr="00636D15" w:rsidRDefault="008336E9" w:rsidP="008336E9">
      <w:pPr>
        <w:spacing w:before="100" w:beforeAutospacing="1" w:after="100" w:afterAutospacing="1" w:line="240" w:lineRule="auto"/>
        <w:ind w:left="720"/>
        <w:contextualSpacing w:val="0"/>
        <w:rPr>
          <w:rFonts w:ascii="Aptos" w:eastAsia="Times New Roman" w:hAnsi="Aptos" w:cs="Times New Roman"/>
          <w:lang w:eastAsia="en-GB"/>
        </w:rPr>
      </w:pPr>
    </w:p>
    <w:p w14:paraId="5EB42CC1" w14:textId="77777777" w:rsidR="008336E9" w:rsidRPr="00636D15" w:rsidRDefault="008336E9" w:rsidP="0089774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lastRenderedPageBreak/>
        <w:t xml:space="preserve">Relevant Personal Experience: </w:t>
      </w:r>
    </w:p>
    <w:p w14:paraId="3FF542FE" w14:textId="6ED439A4" w:rsidR="008336E9" w:rsidRPr="00636D15" w:rsidRDefault="008336E9" w:rsidP="008336E9">
      <w:pPr>
        <w:pStyle w:val="ListParagraph"/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eastAsia="en-GB"/>
        </w:rPr>
      </w:pPr>
      <w:r w:rsidRPr="00636D15">
        <w:rPr>
          <w:rFonts w:ascii="Aptos" w:eastAsia="Times New Roman" w:hAnsi="Aptos" w:cs="Times New Roman"/>
          <w:lang w:eastAsia="en-GB"/>
        </w:rPr>
        <w:t xml:space="preserve">(List your </w:t>
      </w:r>
      <w:proofErr w:type="gramStart"/>
      <w:r w:rsidRPr="00636D15">
        <w:rPr>
          <w:rFonts w:ascii="Aptos" w:eastAsia="Times New Roman" w:hAnsi="Aptos" w:cs="Times New Roman"/>
          <w:lang w:eastAsia="en-GB"/>
        </w:rPr>
        <w:t>particular experience</w:t>
      </w:r>
      <w:proofErr w:type="gramEnd"/>
      <w:r w:rsidRPr="00636D15">
        <w:rPr>
          <w:rFonts w:ascii="Aptos" w:eastAsia="Times New Roman" w:hAnsi="Aptos" w:cs="Times New Roman"/>
          <w:lang w:eastAsia="en-GB"/>
        </w:rPr>
        <w:t xml:space="preserve"> by ticking the boxes next to competencies and skills.)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093"/>
        <w:gridCol w:w="2961"/>
        <w:gridCol w:w="2956"/>
      </w:tblGrid>
      <w:tr w:rsidR="00911AB8" w:rsidRPr="00636D15" w14:paraId="552EA988" w14:textId="77777777" w:rsidTr="008336E9">
        <w:tc>
          <w:tcPr>
            <w:tcW w:w="3243" w:type="dxa"/>
          </w:tcPr>
          <w:p w14:paraId="094017B5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  <w:tc>
          <w:tcPr>
            <w:tcW w:w="3243" w:type="dxa"/>
          </w:tcPr>
          <w:p w14:paraId="7ADA27EF" w14:textId="7564E085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jc w:val="center"/>
              <w:rPr>
                <w:rFonts w:ascii="Aptos" w:eastAsia="Times New Roman" w:hAnsi="Aptos" w:cs="Times New Roman"/>
                <w:lang w:eastAsia="en-GB"/>
              </w:rPr>
            </w:pPr>
            <w:r w:rsidRPr="00636D15">
              <w:rPr>
                <w:rFonts w:ascii="Aptos" w:eastAsia="Times New Roman" w:hAnsi="Aptos" w:cs="Times New Roman"/>
                <w:lang w:eastAsia="en-GB"/>
              </w:rPr>
              <w:t>YES</w:t>
            </w:r>
          </w:p>
        </w:tc>
        <w:tc>
          <w:tcPr>
            <w:tcW w:w="3244" w:type="dxa"/>
          </w:tcPr>
          <w:p w14:paraId="1E3AE9F9" w14:textId="1D0AEC91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jc w:val="center"/>
              <w:rPr>
                <w:rFonts w:ascii="Aptos" w:eastAsia="Times New Roman" w:hAnsi="Aptos" w:cs="Times New Roman"/>
                <w:lang w:eastAsia="en-GB"/>
              </w:rPr>
            </w:pPr>
            <w:r w:rsidRPr="00636D15">
              <w:rPr>
                <w:rFonts w:ascii="Aptos" w:eastAsia="Times New Roman" w:hAnsi="Aptos" w:cs="Times New Roman"/>
                <w:lang w:eastAsia="en-GB"/>
              </w:rPr>
              <w:t>NO</w:t>
            </w:r>
          </w:p>
        </w:tc>
      </w:tr>
      <w:tr w:rsidR="00911AB8" w:rsidRPr="00636D15" w14:paraId="23CDFDA5" w14:textId="77777777" w:rsidTr="008336E9">
        <w:tc>
          <w:tcPr>
            <w:tcW w:w="3243" w:type="dxa"/>
          </w:tcPr>
          <w:p w14:paraId="7A2AA975" w14:textId="47AFD288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  <w:r w:rsidRPr="00636D15">
              <w:rPr>
                <w:rFonts w:ascii="Aptos" w:eastAsia="Times New Roman" w:hAnsi="Aptos" w:cs="Times New Roman"/>
                <w:lang w:eastAsia="en-GB"/>
              </w:rPr>
              <w:t xml:space="preserve">Overall experience in setting-up of the logical frameworks. </w:t>
            </w:r>
          </w:p>
        </w:tc>
        <w:tc>
          <w:tcPr>
            <w:tcW w:w="3243" w:type="dxa"/>
          </w:tcPr>
          <w:p w14:paraId="51B3F2A7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  <w:tc>
          <w:tcPr>
            <w:tcW w:w="3244" w:type="dxa"/>
          </w:tcPr>
          <w:p w14:paraId="7F70C1F6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</w:tr>
      <w:tr w:rsidR="00911AB8" w:rsidRPr="00636D15" w14:paraId="16511C1A" w14:textId="77777777" w:rsidTr="008336E9">
        <w:tc>
          <w:tcPr>
            <w:tcW w:w="3243" w:type="dxa"/>
          </w:tcPr>
          <w:p w14:paraId="30885F69" w14:textId="53A40572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  <w:r w:rsidRPr="00636D15">
              <w:rPr>
                <w:rFonts w:ascii="Aptos" w:eastAsia="Times New Roman" w:hAnsi="Aptos" w:cs="Times New Roman"/>
                <w:lang w:eastAsia="en-GB"/>
              </w:rPr>
              <w:t xml:space="preserve">Experience in setting-up of the logical frameworks </w:t>
            </w:r>
            <w:r w:rsidR="00911AB8" w:rsidRPr="00636D15">
              <w:rPr>
                <w:rFonts w:ascii="Aptos" w:eastAsia="Times New Roman" w:hAnsi="Aptos" w:cs="Times New Roman"/>
                <w:lang w:eastAsia="en-GB"/>
              </w:rPr>
              <w:t xml:space="preserve">for up to </w:t>
            </w:r>
            <w:r w:rsidRPr="00636D15">
              <w:rPr>
                <w:rFonts w:ascii="Aptos" w:eastAsia="Times New Roman" w:hAnsi="Aptos" w:cs="Times New Roman"/>
                <w:lang w:eastAsia="en-GB"/>
              </w:rPr>
              <w:t xml:space="preserve">1 – 3 projects. </w:t>
            </w:r>
          </w:p>
        </w:tc>
        <w:tc>
          <w:tcPr>
            <w:tcW w:w="3243" w:type="dxa"/>
          </w:tcPr>
          <w:p w14:paraId="7AC10905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  <w:tc>
          <w:tcPr>
            <w:tcW w:w="3244" w:type="dxa"/>
          </w:tcPr>
          <w:p w14:paraId="5A8408C4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</w:tr>
      <w:tr w:rsidR="00911AB8" w:rsidRPr="00636D15" w14:paraId="76442F52" w14:textId="77777777" w:rsidTr="008336E9">
        <w:tc>
          <w:tcPr>
            <w:tcW w:w="3243" w:type="dxa"/>
          </w:tcPr>
          <w:p w14:paraId="40AFBD34" w14:textId="160A5C70" w:rsidR="008336E9" w:rsidRPr="00636D15" w:rsidRDefault="00911AB8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  <w:r w:rsidRPr="00636D15">
              <w:rPr>
                <w:rFonts w:ascii="Aptos" w:eastAsia="Times New Roman" w:hAnsi="Aptos" w:cs="Times New Roman"/>
                <w:lang w:eastAsia="en-GB"/>
              </w:rPr>
              <w:t>Experience in s</w:t>
            </w:r>
            <w:r w:rsidR="008336E9" w:rsidRPr="00636D15">
              <w:rPr>
                <w:rFonts w:ascii="Aptos" w:eastAsia="Times New Roman" w:hAnsi="Aptos" w:cs="Times New Roman"/>
                <w:lang w:eastAsia="en-GB"/>
              </w:rPr>
              <w:t>et</w:t>
            </w:r>
            <w:r w:rsidRPr="00636D15">
              <w:rPr>
                <w:rFonts w:ascii="Aptos" w:eastAsia="Times New Roman" w:hAnsi="Aptos" w:cs="Times New Roman"/>
                <w:lang w:eastAsia="en-GB"/>
              </w:rPr>
              <w:t>ting</w:t>
            </w:r>
            <w:r w:rsidR="008336E9" w:rsidRPr="00636D15">
              <w:rPr>
                <w:rFonts w:ascii="Aptos" w:eastAsia="Times New Roman" w:hAnsi="Aptos" w:cs="Times New Roman"/>
                <w:lang w:eastAsia="en-GB"/>
              </w:rPr>
              <w:t xml:space="preserve">-up of the logical frameworks </w:t>
            </w:r>
            <w:r w:rsidRPr="00636D15">
              <w:rPr>
                <w:rFonts w:ascii="Aptos" w:eastAsia="Times New Roman" w:hAnsi="Aptos" w:cs="Times New Roman"/>
                <w:lang w:eastAsia="en-GB"/>
              </w:rPr>
              <w:t>for up to</w:t>
            </w:r>
            <w:r w:rsidR="008336E9" w:rsidRPr="00636D15">
              <w:rPr>
                <w:rFonts w:ascii="Aptos" w:eastAsia="Times New Roman" w:hAnsi="Aptos" w:cs="Times New Roman"/>
                <w:lang w:eastAsia="en-GB"/>
              </w:rPr>
              <w:t xml:space="preserve"> 4 projects</w:t>
            </w:r>
            <w:r w:rsidRPr="00636D15">
              <w:rPr>
                <w:rFonts w:ascii="Aptos" w:eastAsia="Times New Roman" w:hAnsi="Aptos" w:cs="Times New Roman"/>
                <w:lang w:eastAsia="en-GB"/>
              </w:rPr>
              <w:t xml:space="preserve">. </w:t>
            </w:r>
            <w:r w:rsidR="008336E9" w:rsidRPr="00636D15">
              <w:rPr>
                <w:rFonts w:ascii="Aptos" w:eastAsia="Times New Roman" w:hAnsi="Aptos" w:cs="Times New Roman"/>
                <w:lang w:eastAsia="en-GB"/>
              </w:rPr>
              <w:t xml:space="preserve"> </w:t>
            </w:r>
          </w:p>
        </w:tc>
        <w:tc>
          <w:tcPr>
            <w:tcW w:w="3243" w:type="dxa"/>
          </w:tcPr>
          <w:p w14:paraId="30FA50BA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  <w:tc>
          <w:tcPr>
            <w:tcW w:w="3244" w:type="dxa"/>
          </w:tcPr>
          <w:p w14:paraId="0DF7CB70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</w:tr>
      <w:tr w:rsidR="00911AB8" w:rsidRPr="00636D15" w14:paraId="74D195D5" w14:textId="77777777" w:rsidTr="008336E9">
        <w:tc>
          <w:tcPr>
            <w:tcW w:w="3243" w:type="dxa"/>
          </w:tcPr>
          <w:p w14:paraId="30D8605D" w14:textId="6A83EEEA" w:rsidR="008336E9" w:rsidRPr="00636D15" w:rsidRDefault="00911AB8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  <w:r w:rsidRPr="00636D15">
              <w:rPr>
                <w:rFonts w:ascii="Aptos" w:eastAsia="Times New Roman" w:hAnsi="Aptos" w:cs="Times New Roman"/>
                <w:lang w:eastAsia="en-GB"/>
              </w:rPr>
              <w:t>Experience in d</w:t>
            </w:r>
            <w:r w:rsidR="008336E9" w:rsidRPr="00636D15">
              <w:rPr>
                <w:rFonts w:ascii="Aptos" w:eastAsia="Times New Roman" w:hAnsi="Aptos" w:cs="Times New Roman"/>
                <w:lang w:eastAsia="en-GB"/>
              </w:rPr>
              <w:t>esign</w:t>
            </w:r>
            <w:r w:rsidRPr="00636D15">
              <w:rPr>
                <w:rFonts w:ascii="Aptos" w:eastAsia="Times New Roman" w:hAnsi="Aptos" w:cs="Times New Roman"/>
                <w:lang w:eastAsia="en-GB"/>
              </w:rPr>
              <w:t>ing</w:t>
            </w:r>
            <w:r w:rsidR="008336E9" w:rsidRPr="00636D15">
              <w:rPr>
                <w:rFonts w:ascii="Aptos" w:eastAsia="Times New Roman" w:hAnsi="Aptos" w:cs="Times New Roman"/>
                <w:lang w:eastAsia="en-GB"/>
              </w:rPr>
              <w:t xml:space="preserve"> of work plans</w:t>
            </w:r>
            <w:r w:rsidRPr="00636D15">
              <w:rPr>
                <w:rFonts w:ascii="Aptos" w:eastAsia="Times New Roman" w:hAnsi="Aptos" w:cs="Times New Roman"/>
                <w:lang w:eastAsia="en-GB"/>
              </w:rPr>
              <w:t xml:space="preserve">. </w:t>
            </w:r>
          </w:p>
        </w:tc>
        <w:tc>
          <w:tcPr>
            <w:tcW w:w="3243" w:type="dxa"/>
          </w:tcPr>
          <w:p w14:paraId="77F5A81F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  <w:tc>
          <w:tcPr>
            <w:tcW w:w="3244" w:type="dxa"/>
          </w:tcPr>
          <w:p w14:paraId="263FB363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</w:tr>
      <w:tr w:rsidR="008336E9" w:rsidRPr="00636D15" w14:paraId="1F0F5F5C" w14:textId="77777777" w:rsidTr="008336E9">
        <w:tc>
          <w:tcPr>
            <w:tcW w:w="3243" w:type="dxa"/>
          </w:tcPr>
          <w:p w14:paraId="637DC09F" w14:textId="1B7955A9" w:rsidR="008336E9" w:rsidRPr="00636D15" w:rsidRDefault="00911AB8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  <w:r w:rsidRPr="00636D15">
              <w:rPr>
                <w:rFonts w:ascii="Aptos" w:eastAsia="Times New Roman" w:hAnsi="Aptos" w:cs="Times New Roman"/>
                <w:lang w:eastAsia="en-GB"/>
              </w:rPr>
              <w:t>Experience in conducting m</w:t>
            </w:r>
            <w:r w:rsidR="008336E9" w:rsidRPr="00636D15">
              <w:rPr>
                <w:rFonts w:ascii="Aptos" w:eastAsia="Times New Roman" w:hAnsi="Aptos" w:cs="Times New Roman"/>
                <w:lang w:eastAsia="en-GB"/>
              </w:rPr>
              <w:t>onitoring and evaluation actions</w:t>
            </w:r>
            <w:r w:rsidRPr="00636D15">
              <w:rPr>
                <w:rFonts w:ascii="Aptos" w:eastAsia="Times New Roman" w:hAnsi="Aptos" w:cs="Times New Roman"/>
                <w:lang w:eastAsia="en-GB"/>
              </w:rPr>
              <w:t>.</w:t>
            </w:r>
          </w:p>
        </w:tc>
        <w:tc>
          <w:tcPr>
            <w:tcW w:w="3243" w:type="dxa"/>
          </w:tcPr>
          <w:p w14:paraId="6A537C49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  <w:tc>
          <w:tcPr>
            <w:tcW w:w="3244" w:type="dxa"/>
          </w:tcPr>
          <w:p w14:paraId="1FD3E546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</w:tr>
      <w:tr w:rsidR="008336E9" w:rsidRPr="00636D15" w14:paraId="23D635F3" w14:textId="77777777" w:rsidTr="008336E9">
        <w:tc>
          <w:tcPr>
            <w:tcW w:w="3243" w:type="dxa"/>
          </w:tcPr>
          <w:p w14:paraId="01CC963A" w14:textId="49829AE9" w:rsidR="008336E9" w:rsidRPr="00636D15" w:rsidRDefault="00911AB8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  <w:r w:rsidRPr="00636D15">
              <w:rPr>
                <w:rFonts w:ascii="Aptos" w:eastAsia="Times New Roman" w:hAnsi="Aptos" w:cs="Times New Roman"/>
                <w:lang w:eastAsia="en-GB"/>
              </w:rPr>
              <w:t xml:space="preserve">Experience </w:t>
            </w:r>
            <w:r w:rsidR="00897744" w:rsidRPr="00636D15">
              <w:rPr>
                <w:rFonts w:ascii="Aptos" w:eastAsia="Times New Roman" w:hAnsi="Aptos" w:cs="Times New Roman"/>
                <w:lang w:eastAsia="en-GB"/>
              </w:rPr>
              <w:t>in</w:t>
            </w:r>
            <w:r w:rsidRPr="00636D15">
              <w:rPr>
                <w:rFonts w:ascii="Aptos" w:eastAsia="Times New Roman" w:hAnsi="Aptos" w:cs="Times New Roman"/>
                <w:lang w:eastAsia="en-GB"/>
              </w:rPr>
              <w:t xml:space="preserve"> p</w:t>
            </w:r>
            <w:r w:rsidR="008336E9" w:rsidRPr="00636D15">
              <w:rPr>
                <w:rFonts w:ascii="Aptos" w:eastAsia="Times New Roman" w:hAnsi="Aptos" w:cs="Times New Roman"/>
                <w:lang w:eastAsia="en-GB"/>
              </w:rPr>
              <w:t>lanning of communications activities</w:t>
            </w:r>
            <w:r w:rsidRPr="00636D15">
              <w:rPr>
                <w:rFonts w:ascii="Aptos" w:eastAsia="Times New Roman" w:hAnsi="Aptos" w:cs="Times New Roman"/>
                <w:lang w:eastAsia="en-GB"/>
              </w:rPr>
              <w:t xml:space="preserve">. </w:t>
            </w:r>
          </w:p>
        </w:tc>
        <w:tc>
          <w:tcPr>
            <w:tcW w:w="3243" w:type="dxa"/>
          </w:tcPr>
          <w:p w14:paraId="20ABD61C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  <w:tc>
          <w:tcPr>
            <w:tcW w:w="3244" w:type="dxa"/>
          </w:tcPr>
          <w:p w14:paraId="7B41BC00" w14:textId="77777777" w:rsidR="008336E9" w:rsidRPr="00636D15" w:rsidRDefault="008336E9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</w:tr>
      <w:tr w:rsidR="00911AB8" w:rsidRPr="00636D15" w14:paraId="1F44F7CB" w14:textId="77777777" w:rsidTr="008336E9">
        <w:tc>
          <w:tcPr>
            <w:tcW w:w="3243" w:type="dxa"/>
          </w:tcPr>
          <w:p w14:paraId="1A806E41" w14:textId="6FB8BD7E" w:rsidR="00911AB8" w:rsidRPr="00636D15" w:rsidRDefault="00911AB8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  <w:r w:rsidRPr="00636D15">
              <w:rPr>
                <w:rFonts w:ascii="Aptos" w:eastAsia="Times New Roman" w:hAnsi="Aptos" w:cs="Times New Roman"/>
                <w:lang w:eastAsia="en-GB"/>
              </w:rPr>
              <w:t>Fluency in the English language.</w:t>
            </w:r>
          </w:p>
        </w:tc>
        <w:tc>
          <w:tcPr>
            <w:tcW w:w="3243" w:type="dxa"/>
          </w:tcPr>
          <w:p w14:paraId="4C126105" w14:textId="77777777" w:rsidR="00911AB8" w:rsidRPr="00636D15" w:rsidRDefault="00911AB8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  <w:tc>
          <w:tcPr>
            <w:tcW w:w="3244" w:type="dxa"/>
          </w:tcPr>
          <w:p w14:paraId="7820D980" w14:textId="77777777" w:rsidR="00911AB8" w:rsidRPr="00636D15" w:rsidRDefault="00911AB8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</w:tr>
      <w:tr w:rsidR="00911AB8" w:rsidRPr="00636D15" w14:paraId="46048045" w14:textId="77777777" w:rsidTr="008336E9">
        <w:tc>
          <w:tcPr>
            <w:tcW w:w="3243" w:type="dxa"/>
          </w:tcPr>
          <w:p w14:paraId="7EC3FCFA" w14:textId="63B37249" w:rsidR="00911AB8" w:rsidRPr="00636D15" w:rsidRDefault="00911AB8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  <w:r w:rsidRPr="00636D15">
              <w:rPr>
                <w:rFonts w:ascii="Aptos" w:eastAsia="Times New Roman" w:hAnsi="Aptos" w:cs="Times New Roman"/>
                <w:lang w:eastAsia="en-GB"/>
              </w:rPr>
              <w:t>Fluenc</w:t>
            </w:r>
            <w:r w:rsidR="00636D15">
              <w:rPr>
                <w:rFonts w:ascii="Aptos" w:eastAsia="Times New Roman" w:hAnsi="Aptos" w:cs="Times New Roman"/>
                <w:lang w:eastAsia="en-GB"/>
              </w:rPr>
              <w:t>y</w:t>
            </w:r>
            <w:r w:rsidRPr="00636D15">
              <w:rPr>
                <w:rFonts w:ascii="Aptos" w:eastAsia="Times New Roman" w:hAnsi="Aptos" w:cs="Times New Roman"/>
                <w:lang w:eastAsia="en-GB"/>
              </w:rPr>
              <w:t xml:space="preserve"> in the Russian language. </w:t>
            </w:r>
          </w:p>
        </w:tc>
        <w:tc>
          <w:tcPr>
            <w:tcW w:w="3243" w:type="dxa"/>
          </w:tcPr>
          <w:p w14:paraId="3FCD0486" w14:textId="77777777" w:rsidR="00911AB8" w:rsidRPr="00636D15" w:rsidRDefault="00911AB8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  <w:tc>
          <w:tcPr>
            <w:tcW w:w="3244" w:type="dxa"/>
          </w:tcPr>
          <w:p w14:paraId="37334C57" w14:textId="77777777" w:rsidR="00911AB8" w:rsidRPr="00636D15" w:rsidRDefault="00911AB8" w:rsidP="008336E9">
            <w:pPr>
              <w:pStyle w:val="ListParagraph"/>
              <w:spacing w:before="100" w:beforeAutospacing="1" w:after="100" w:afterAutospacing="1" w:line="240" w:lineRule="auto"/>
              <w:ind w:left="0"/>
              <w:contextualSpacing w:val="0"/>
              <w:rPr>
                <w:rFonts w:ascii="Aptos" w:eastAsia="Times New Roman" w:hAnsi="Aptos" w:cs="Times New Roman"/>
                <w:lang w:eastAsia="en-GB"/>
              </w:rPr>
            </w:pPr>
          </w:p>
        </w:tc>
      </w:tr>
    </w:tbl>
    <w:p w14:paraId="182D936F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2F61A929" w14:textId="626F9EF1" w:rsidR="00550194" w:rsidRPr="00636D15" w:rsidRDefault="00550194" w:rsidP="0089774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Target Group(s)</w:t>
      </w:r>
      <w:r w:rsidR="008336E9" w:rsidRPr="00636D15">
        <w:rPr>
          <w:rFonts w:ascii="Aptos" w:eastAsia="Times New Roman" w:hAnsi="Aptos" w:cs="Times New Roman"/>
          <w:b/>
          <w:bCs/>
          <w:lang w:eastAsia="en-GB"/>
        </w:rPr>
        <w:t xml:space="preserve"> and Regions</w:t>
      </w:r>
      <w:r w:rsidRPr="00636D15">
        <w:rPr>
          <w:rFonts w:ascii="Aptos" w:eastAsia="Times New Roman" w:hAnsi="Aptos" w:cs="Times New Roman"/>
          <w:b/>
          <w:bCs/>
          <w:lang w:eastAsia="en-GB"/>
        </w:rPr>
        <w:t>:</w:t>
      </w:r>
      <w:r w:rsidRPr="00636D15">
        <w:rPr>
          <w:rFonts w:ascii="Aptos" w:eastAsia="Times New Roman" w:hAnsi="Aptos" w:cs="Times New Roman"/>
          <w:lang w:eastAsia="en-GB"/>
        </w:rPr>
        <w:br/>
        <w:t>(Describe the vulnerable group(s) your organisation works with</w:t>
      </w:r>
      <w:r w:rsidR="008336E9" w:rsidRPr="00636D15">
        <w:rPr>
          <w:rFonts w:ascii="Aptos" w:eastAsia="Times New Roman" w:hAnsi="Aptos" w:cs="Times New Roman"/>
          <w:lang w:eastAsia="en-GB"/>
        </w:rPr>
        <w:t xml:space="preserve"> and indicat</w:t>
      </w:r>
      <w:r w:rsidR="00911AB8" w:rsidRPr="00636D15">
        <w:rPr>
          <w:rFonts w:ascii="Aptos" w:eastAsia="Times New Roman" w:hAnsi="Aptos" w:cs="Times New Roman"/>
          <w:lang w:eastAsia="en-GB"/>
        </w:rPr>
        <w:t>e</w:t>
      </w:r>
      <w:r w:rsidR="008336E9" w:rsidRPr="00636D15">
        <w:rPr>
          <w:rFonts w:ascii="Aptos" w:eastAsia="Times New Roman" w:hAnsi="Aptos" w:cs="Times New Roman"/>
          <w:lang w:eastAsia="en-GB"/>
        </w:rPr>
        <w:t xml:space="preserve"> regions in Central Asia</w:t>
      </w:r>
      <w:r w:rsidRPr="00636D15">
        <w:rPr>
          <w:rFonts w:ascii="Aptos" w:eastAsia="Times New Roman" w:hAnsi="Aptos" w:cs="Times New Roman"/>
          <w:lang w:eastAsia="en-GB"/>
        </w:rPr>
        <w:t>.</w:t>
      </w:r>
      <w:r w:rsidR="00911AB8" w:rsidRPr="00636D15">
        <w:rPr>
          <w:rFonts w:ascii="Aptos" w:eastAsia="Times New Roman" w:hAnsi="Aptos" w:cs="Times New Roman"/>
          <w:lang w:eastAsia="en-GB"/>
        </w:rPr>
        <w:t xml:space="preserve"> Max. 0,5 page.</w:t>
      </w:r>
      <w:r w:rsidRPr="00636D15">
        <w:rPr>
          <w:rFonts w:ascii="Aptos" w:eastAsia="Times New Roman" w:hAnsi="Aptos" w:cs="Times New Roman"/>
          <w:lang w:eastAsia="en-GB"/>
        </w:rPr>
        <w:t>)</w:t>
      </w:r>
    </w:p>
    <w:p w14:paraId="2E89892F" w14:textId="77777777" w:rsidR="00911AB8" w:rsidRPr="00636D15" w:rsidRDefault="00911AB8" w:rsidP="00911AB8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30018C14" w14:textId="77777777" w:rsidR="00911AB8" w:rsidRPr="00636D15" w:rsidRDefault="00911AB8" w:rsidP="00911AB8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118AB648" w14:textId="77777777" w:rsidR="00911AB8" w:rsidRPr="00636D15" w:rsidRDefault="00911AB8" w:rsidP="00911AB8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661837D1" w14:textId="77777777" w:rsidR="00911AB8" w:rsidRPr="00636D15" w:rsidRDefault="00911AB8" w:rsidP="00911AB8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1E385C38" w14:textId="77777777" w:rsidR="00911AB8" w:rsidRPr="00636D15" w:rsidRDefault="00911AB8" w:rsidP="00911AB8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0E9113C6" w14:textId="77777777" w:rsidR="00911AB8" w:rsidRPr="00636D15" w:rsidRDefault="00911AB8" w:rsidP="00911AB8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7BB7D361" w14:textId="77777777" w:rsidR="00911AB8" w:rsidRPr="00636D15" w:rsidRDefault="00911AB8" w:rsidP="00911AB8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53229EB1" w14:textId="77777777" w:rsidR="00911AB8" w:rsidRPr="00636D15" w:rsidRDefault="00911AB8" w:rsidP="00911AB8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50A35CB1" w14:textId="77777777" w:rsidR="00550194" w:rsidRPr="00636D15" w:rsidRDefault="00D932C7" w:rsidP="00550194">
      <w:pPr>
        <w:spacing w:after="0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lang w:eastAsia="en-GB"/>
        </w:rPr>
        <w:pict w14:anchorId="394192A2">
          <v:rect id="_x0000_i1026" style="width:0;height:1.5pt" o:hralign="center" o:hrstd="t" o:hr="t" fillcolor="#a0a0a0" stroked="f"/>
        </w:pict>
      </w:r>
    </w:p>
    <w:p w14:paraId="680F05C5" w14:textId="77777777" w:rsidR="00550194" w:rsidRPr="00636D15" w:rsidRDefault="00550194" w:rsidP="00897744">
      <w:pPr>
        <w:shd w:val="clear" w:color="auto" w:fill="FFC000"/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lastRenderedPageBreak/>
        <w:t>Proposed Project Idea</w:t>
      </w:r>
    </w:p>
    <w:p w14:paraId="2627C121" w14:textId="6E1F06A4" w:rsidR="00550194" w:rsidRPr="00636D15" w:rsidRDefault="00550194" w:rsidP="0089774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Describe the Project Idea or Challenge You Are Currently Addressing:</w:t>
      </w:r>
      <w:r w:rsidRPr="00636D15">
        <w:rPr>
          <w:rFonts w:ascii="Aptos" w:eastAsia="Times New Roman" w:hAnsi="Aptos" w:cs="Times New Roman"/>
          <w:lang w:eastAsia="en-GB"/>
        </w:rPr>
        <w:br/>
        <w:t>(Please briefly describe the project idea or specific challenge your organisation is currently working on or wants to develop further. Max. 1 page.)</w:t>
      </w:r>
    </w:p>
    <w:p w14:paraId="5F9FC939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26C0562C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090E37CB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0199EB5A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105A24CC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2552EEA1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09CB4DFE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57224311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65805FA4" w14:textId="77777777" w:rsidR="00636D15" w:rsidRPr="00636D15" w:rsidRDefault="00636D15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6E79EDD8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46A3C8C6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608CA7E7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4983B357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4E412C81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2F6B7ADE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6DA3DEC3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5E28C5C2" w14:textId="50ED063C" w:rsidR="00550194" w:rsidRPr="00636D15" w:rsidRDefault="00550194" w:rsidP="0089774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Why Do You Think This Boot Camp Will Benefit Your Organisation?</w:t>
      </w:r>
      <w:r w:rsidRPr="00636D15">
        <w:rPr>
          <w:rFonts w:ascii="Aptos" w:eastAsia="Times New Roman" w:hAnsi="Aptos" w:cs="Times New Roman"/>
          <w:lang w:eastAsia="en-GB"/>
        </w:rPr>
        <w:br/>
        <w:t>(Explain how attending the Boot Camp will help your organisation enhance its project design and implementation skills. Max. 1 paragraph.)</w:t>
      </w:r>
    </w:p>
    <w:p w14:paraId="290723B8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6BB138E9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0EC05FBC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5D379B36" w14:textId="77777777" w:rsidR="00550194" w:rsidRPr="00636D15" w:rsidRDefault="00D932C7" w:rsidP="00550194">
      <w:pPr>
        <w:spacing w:after="0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lang w:eastAsia="en-GB"/>
        </w:rPr>
        <w:pict w14:anchorId="23A314D0">
          <v:rect id="_x0000_i1027" style="width:0;height:1.5pt" o:hralign="center" o:hrstd="t" o:hr="t" fillcolor="#a0a0a0" stroked="f"/>
        </w:pict>
      </w:r>
    </w:p>
    <w:p w14:paraId="1D1C6F44" w14:textId="77777777" w:rsidR="00897744" w:rsidRPr="00636D15" w:rsidRDefault="00550194" w:rsidP="00897744">
      <w:pPr>
        <w:shd w:val="clear" w:color="auto" w:fill="FFC000"/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Commitment and Participation</w:t>
      </w:r>
    </w:p>
    <w:p w14:paraId="394A4A7F" w14:textId="4A9F6F85" w:rsidR="00550194" w:rsidRPr="00636D15" w:rsidRDefault="00550194" w:rsidP="00897744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Can your organisation commit to attending the full 5-day Boot Camp?</w:t>
      </w:r>
      <w:r w:rsidRPr="00636D15">
        <w:rPr>
          <w:rFonts w:ascii="Aptos" w:eastAsia="Times New Roman" w:hAnsi="Aptos" w:cs="Times New Roman"/>
          <w:lang w:eastAsia="en-GB"/>
        </w:rPr>
        <w:br/>
        <w:t>(Yes/No)</w:t>
      </w:r>
    </w:p>
    <w:p w14:paraId="75AB444F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3091F51A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7218C8D8" w14:textId="19B9FC72" w:rsidR="00550194" w:rsidRPr="00636D15" w:rsidRDefault="00550194" w:rsidP="00636D15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Is there any specific area in project design, implementation, or evaluation where your organisation needs support?</w:t>
      </w:r>
      <w:r w:rsidRPr="00636D15">
        <w:rPr>
          <w:rFonts w:ascii="Aptos" w:eastAsia="Times New Roman" w:hAnsi="Aptos" w:cs="Times New Roman"/>
          <w:lang w:eastAsia="en-GB"/>
        </w:rPr>
        <w:br/>
        <w:t>(Please briefly describe.)</w:t>
      </w:r>
    </w:p>
    <w:p w14:paraId="6B556BDD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7A2E8693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6CEC5B27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3BDDF716" w14:textId="77777777" w:rsidR="00550194" w:rsidRPr="00636D15" w:rsidRDefault="00D932C7" w:rsidP="00550194">
      <w:pPr>
        <w:spacing w:after="0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lang w:eastAsia="en-GB"/>
        </w:rPr>
        <w:pict w14:anchorId="42623FBC">
          <v:rect id="_x0000_i1028" style="width:0;height:1.5pt" o:hralign="center" o:hrstd="t" o:hr="t" fillcolor="#a0a0a0" stroked="f"/>
        </w:pict>
      </w:r>
    </w:p>
    <w:p w14:paraId="03D32BB4" w14:textId="77777777" w:rsidR="00636D15" w:rsidRPr="00636D15" w:rsidRDefault="00550194" w:rsidP="00636D15">
      <w:pPr>
        <w:shd w:val="clear" w:color="auto" w:fill="FFC000"/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Additional Information</w:t>
      </w:r>
    </w:p>
    <w:p w14:paraId="4D5CE121" w14:textId="6BD1872F" w:rsidR="00550194" w:rsidRPr="00636D15" w:rsidRDefault="00550194" w:rsidP="00636D15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 xml:space="preserve"> Do you have any specific expectations or needs for this Boot Camp?</w:t>
      </w:r>
      <w:r w:rsidRPr="00636D15">
        <w:rPr>
          <w:rFonts w:ascii="Aptos" w:eastAsia="Times New Roman" w:hAnsi="Aptos" w:cs="Times New Roman"/>
          <w:b/>
          <w:bCs/>
          <w:lang w:eastAsia="en-GB"/>
        </w:rPr>
        <w:br/>
      </w:r>
      <w:r w:rsidRPr="00636D15">
        <w:rPr>
          <w:rFonts w:ascii="Aptos" w:eastAsia="Times New Roman" w:hAnsi="Aptos" w:cs="Times New Roman"/>
          <w:lang w:eastAsia="en-GB"/>
        </w:rPr>
        <w:t>(Please describe briefly.)</w:t>
      </w:r>
    </w:p>
    <w:p w14:paraId="23703FBF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4F79C004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76E8FB7A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7F359C88" w14:textId="77777777" w:rsidR="00550194" w:rsidRPr="00636D15" w:rsidRDefault="00550194" w:rsidP="00636D15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How did you hear about the BOMCA 10 Boot Camp?</w:t>
      </w:r>
      <w:r w:rsidRPr="00636D15">
        <w:rPr>
          <w:rFonts w:ascii="Aptos" w:eastAsia="Times New Roman" w:hAnsi="Aptos" w:cs="Times New Roman"/>
          <w:b/>
          <w:bCs/>
          <w:lang w:eastAsia="en-GB"/>
        </w:rPr>
        <w:br/>
      </w:r>
      <w:r w:rsidRPr="00636D15">
        <w:rPr>
          <w:rFonts w:ascii="Aptos" w:eastAsia="Times New Roman" w:hAnsi="Aptos" w:cs="Times New Roman"/>
          <w:lang w:eastAsia="en-GB"/>
        </w:rPr>
        <w:t>(Please let us know where you learned about this opportunity.)</w:t>
      </w:r>
    </w:p>
    <w:p w14:paraId="3B285B7F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53B81C3E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48502A9A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1A0B102A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54AC8125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</w:p>
    <w:p w14:paraId="46C2FCAD" w14:textId="77777777" w:rsidR="00550194" w:rsidRPr="00636D15" w:rsidRDefault="00D932C7" w:rsidP="00550194">
      <w:pPr>
        <w:spacing w:after="0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lang w:eastAsia="en-GB"/>
        </w:rPr>
        <w:pict w14:anchorId="4E33F6C6">
          <v:rect id="_x0000_i1029" style="width:0;height:1.5pt" o:hralign="center" o:hrstd="t" o:hr="t" fillcolor="#a0a0a0" stroked="f"/>
        </w:pict>
      </w:r>
    </w:p>
    <w:p w14:paraId="6DECEDCF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116A1507" w14:textId="77777777" w:rsidR="00550194" w:rsidRPr="00636D15" w:rsidRDefault="00550194" w:rsidP="00636D15">
      <w:pPr>
        <w:shd w:val="clear" w:color="auto" w:fill="FFC000"/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Signature and Consent</w:t>
      </w:r>
    </w:p>
    <w:p w14:paraId="416448A6" w14:textId="508ECD62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lang w:eastAsia="en-GB"/>
        </w:rPr>
        <w:br/>
        <w:t>By submitting this form, I confirm that the information provided is accurate to the best of my knowledge, and I agree to the terms and conditions outlined in the Call for Applicants.</w:t>
      </w:r>
    </w:p>
    <w:p w14:paraId="2163797C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b/>
          <w:bCs/>
          <w:lang w:eastAsia="en-GB"/>
        </w:rPr>
      </w:pPr>
    </w:p>
    <w:p w14:paraId="3F43CCF0" w14:textId="77777777" w:rsidR="00550194" w:rsidRPr="00636D15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Applicant Signature:</w:t>
      </w:r>
      <w:r w:rsidRPr="00636D15">
        <w:rPr>
          <w:rFonts w:ascii="Aptos" w:eastAsia="Times New Roman" w:hAnsi="Aptos" w:cs="Times New Roman"/>
          <w:lang w:eastAsia="en-GB"/>
        </w:rPr>
        <w:br/>
        <w:t>_________________________ (Digital signature or name if submitting electronically)</w:t>
      </w:r>
    </w:p>
    <w:p w14:paraId="2719FBB7" w14:textId="77777777" w:rsidR="00550194" w:rsidRPr="00550194" w:rsidRDefault="00550194" w:rsidP="00550194">
      <w:pPr>
        <w:spacing w:before="100" w:beforeAutospacing="1" w:after="100" w:afterAutospacing="1" w:line="240" w:lineRule="auto"/>
        <w:contextualSpacing w:val="0"/>
        <w:rPr>
          <w:rFonts w:ascii="Aptos" w:eastAsia="Times New Roman" w:hAnsi="Aptos" w:cs="Times New Roman"/>
          <w:lang w:eastAsia="en-GB"/>
        </w:rPr>
      </w:pPr>
      <w:r w:rsidRPr="00636D15">
        <w:rPr>
          <w:rFonts w:ascii="Aptos" w:eastAsia="Times New Roman" w:hAnsi="Aptos" w:cs="Times New Roman"/>
          <w:b/>
          <w:bCs/>
          <w:lang w:eastAsia="en-GB"/>
        </w:rPr>
        <w:t>Date:</w:t>
      </w:r>
    </w:p>
    <w:p w14:paraId="10F3B7CE" w14:textId="77777777" w:rsidR="008C2465" w:rsidRPr="00F451A7" w:rsidRDefault="008C2465" w:rsidP="00B10AAD">
      <w:pPr>
        <w:spacing w:after="0" w:line="240" w:lineRule="auto"/>
        <w:jc w:val="both"/>
        <w:rPr>
          <w:rFonts w:ascii="Aptos" w:hAnsi="Aptos" w:cs="Times New Roman"/>
          <w:b/>
        </w:rPr>
      </w:pPr>
    </w:p>
    <w:sectPr w:rsidR="008C2465" w:rsidRPr="00F451A7" w:rsidSect="00120CEF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841" w:right="1080" w:bottom="1440" w:left="108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42158" w14:textId="77777777" w:rsidR="005522BA" w:rsidRDefault="005522BA" w:rsidP="00BB157D">
      <w:r>
        <w:separator/>
      </w:r>
    </w:p>
  </w:endnote>
  <w:endnote w:type="continuationSeparator" w:id="0">
    <w:p w14:paraId="11B66A6F" w14:textId="77777777" w:rsidR="005522BA" w:rsidRDefault="005522BA" w:rsidP="00BB1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9FEC2" w14:textId="79BB6770" w:rsidR="00FC39CE" w:rsidRDefault="009B54F2">
    <w:pPr>
      <w:pStyle w:val="Footer"/>
    </w:pPr>
    <w:r>
      <w:rPr>
        <w:noProof/>
      </w:rPr>
      <w:drawing>
        <wp:inline distT="0" distB="0" distL="0" distR="0" wp14:anchorId="40DF6755" wp14:editId="4BB8B0DA">
          <wp:extent cx="6508750" cy="514985"/>
          <wp:effectExtent l="0" t="0" r="6350" b="0"/>
          <wp:docPr id="1820556372" name="Picture 18205563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7799" cy="5244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5607A" w14:textId="77777777" w:rsidR="00F23360" w:rsidRDefault="00F2336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03055834" wp14:editId="20848264">
          <wp:simplePos x="0" y="0"/>
          <wp:positionH relativeFrom="column">
            <wp:posOffset>-623773</wp:posOffset>
          </wp:positionH>
          <wp:positionV relativeFrom="paragraph">
            <wp:posOffset>-248920</wp:posOffset>
          </wp:positionV>
          <wp:extent cx="6642000" cy="536400"/>
          <wp:effectExtent l="0" t="0" r="635" b="0"/>
          <wp:wrapTight wrapText="bothSides">
            <wp:wrapPolygon edited="0">
              <wp:start x="0" y="0"/>
              <wp:lineTo x="0" y="20986"/>
              <wp:lineTo x="21561" y="20986"/>
              <wp:lineTo x="21561" y="0"/>
              <wp:lineTo x="0" y="0"/>
            </wp:wrapPolygon>
          </wp:wrapTight>
          <wp:docPr id="507940074" name="Picture 5079400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MCA10_log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0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0903B" w14:textId="77777777" w:rsidR="005522BA" w:rsidRDefault="005522BA" w:rsidP="00BB157D">
      <w:r>
        <w:separator/>
      </w:r>
    </w:p>
  </w:footnote>
  <w:footnote w:type="continuationSeparator" w:id="0">
    <w:p w14:paraId="05B9B073" w14:textId="77777777" w:rsidR="005522BA" w:rsidRDefault="005522BA" w:rsidP="00BB15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6FC9B" w14:textId="50CB7A33" w:rsidR="0068771D" w:rsidRDefault="00791F33" w:rsidP="009B54F2">
    <w:pPr>
      <w:pStyle w:val="Header"/>
      <w:rPr>
        <w:noProof/>
        <w:lang w:eastAsia="en-GB"/>
      </w:rPr>
    </w:pPr>
    <w:r>
      <w:rPr>
        <w:noProof/>
      </w:rPr>
      <w:drawing>
        <wp:anchor distT="0" distB="0" distL="114300" distR="114300" simplePos="0" relativeHeight="251674624" behindDoc="0" locked="0" layoutInCell="1" allowOverlap="1" wp14:anchorId="14C86088" wp14:editId="2D16E3B1">
          <wp:simplePos x="0" y="0"/>
          <wp:positionH relativeFrom="column">
            <wp:posOffset>1358265</wp:posOffset>
          </wp:positionH>
          <wp:positionV relativeFrom="paragraph">
            <wp:posOffset>186690</wp:posOffset>
          </wp:positionV>
          <wp:extent cx="3435985" cy="525145"/>
          <wp:effectExtent l="0" t="0" r="0" b="8255"/>
          <wp:wrapThrough wrapText="bothSides">
            <wp:wrapPolygon edited="0">
              <wp:start x="2275" y="0"/>
              <wp:lineTo x="0" y="16455"/>
              <wp:lineTo x="0" y="18805"/>
              <wp:lineTo x="13413" y="21156"/>
              <wp:lineTo x="19520" y="21156"/>
              <wp:lineTo x="21077" y="18805"/>
              <wp:lineTo x="21317" y="17238"/>
              <wp:lineTo x="20838" y="12537"/>
              <wp:lineTo x="21436" y="10186"/>
              <wp:lineTo x="21436" y="7052"/>
              <wp:lineTo x="21197" y="0"/>
              <wp:lineTo x="2275" y="0"/>
            </wp:wrapPolygon>
          </wp:wrapThrough>
          <wp:docPr id="940377920" name="Picture 940377920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563299" name="Picture 1" descr="A 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98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54F2" w:rsidRPr="00586142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3D33FDE9" wp14:editId="1A621111">
          <wp:simplePos x="0" y="0"/>
          <wp:positionH relativeFrom="margin">
            <wp:posOffset>5253659</wp:posOffset>
          </wp:positionH>
          <wp:positionV relativeFrom="paragraph">
            <wp:posOffset>58365</wp:posOffset>
          </wp:positionV>
          <wp:extent cx="1244600" cy="764540"/>
          <wp:effectExtent l="0" t="0" r="0" b="0"/>
          <wp:wrapTight wrapText="bothSides">
            <wp:wrapPolygon edited="0">
              <wp:start x="0" y="0"/>
              <wp:lineTo x="0" y="20990"/>
              <wp:lineTo x="21159" y="20990"/>
              <wp:lineTo x="21159" y="0"/>
              <wp:lineTo x="0" y="0"/>
            </wp:wrapPolygon>
          </wp:wrapTight>
          <wp:docPr id="35501904" name="Picture 35501904">
            <a:extLst xmlns:a="http://schemas.openxmlformats.org/drawingml/2006/main">
              <a:ext uri="{FF2B5EF4-FFF2-40B4-BE49-F238E27FC236}">
                <a16:creationId xmlns:a16="http://schemas.microsoft.com/office/drawing/2014/main" id="{704E7586-B77B-9044-9E4F-A37D4FC6AAC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5" name="Рисунок 15">
                    <a:extLst>
                      <a:ext uri="{FF2B5EF4-FFF2-40B4-BE49-F238E27FC236}">
                        <a16:creationId xmlns:a16="http://schemas.microsoft.com/office/drawing/2014/main" id="{704E7586-B77B-9044-9E4F-A37D4FC6AAC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764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54F2">
      <w:rPr>
        <w:noProof/>
      </w:rPr>
      <w:drawing>
        <wp:anchor distT="0" distB="0" distL="114300" distR="114300" simplePos="0" relativeHeight="251673600" behindDoc="0" locked="0" layoutInCell="1" allowOverlap="1" wp14:anchorId="4E43D98B" wp14:editId="6B6907CC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971550" cy="984250"/>
          <wp:effectExtent l="0" t="0" r="0" b="6350"/>
          <wp:wrapThrough wrapText="bothSides">
            <wp:wrapPolygon edited="0">
              <wp:start x="0" y="0"/>
              <wp:lineTo x="0" y="21321"/>
              <wp:lineTo x="21176" y="21321"/>
              <wp:lineTo x="21176" y="0"/>
              <wp:lineTo x="0" y="0"/>
            </wp:wrapPolygon>
          </wp:wrapThrough>
          <wp:docPr id="1091139695" name="Picture 109113969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blue flag with yellow sta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84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25A131" w14:textId="18B41D0F" w:rsidR="00D60005" w:rsidRDefault="00D60005" w:rsidP="00D60005">
    <w:pPr>
      <w:pStyle w:val="Header"/>
      <w:tabs>
        <w:tab w:val="clear" w:pos="4677"/>
        <w:tab w:val="clear" w:pos="9355"/>
        <w:tab w:val="left" w:pos="421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B5E51" w14:textId="77777777" w:rsidR="00941E31" w:rsidRDefault="00F23360" w:rsidP="00FC39CE">
    <w:pPr>
      <w:pStyle w:val="Header"/>
      <w:tabs>
        <w:tab w:val="clear" w:pos="4677"/>
        <w:tab w:val="clear" w:pos="9355"/>
        <w:tab w:val="center" w:pos="4674"/>
      </w:tabs>
    </w:pPr>
    <w:r w:rsidRPr="00F23360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90AC57E" wp14:editId="742091C1">
          <wp:simplePos x="0" y="0"/>
          <wp:positionH relativeFrom="column">
            <wp:posOffset>-516012</wp:posOffset>
          </wp:positionH>
          <wp:positionV relativeFrom="paragraph">
            <wp:posOffset>-62230</wp:posOffset>
          </wp:positionV>
          <wp:extent cx="6429375" cy="817880"/>
          <wp:effectExtent l="0" t="0" r="0" b="0"/>
          <wp:wrapTight wrapText="bothSides">
            <wp:wrapPolygon edited="0">
              <wp:start x="0" y="0"/>
              <wp:lineTo x="0" y="21130"/>
              <wp:lineTo x="21547" y="21130"/>
              <wp:lineTo x="21547" y="0"/>
              <wp:lineTo x="0" y="0"/>
            </wp:wrapPolygon>
          </wp:wrapTight>
          <wp:docPr id="1964173142" name="Picture 1964173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9375" cy="817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9C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13557"/>
    <w:multiLevelType w:val="hybridMultilevel"/>
    <w:tmpl w:val="BA9448E6"/>
    <w:lvl w:ilvl="0" w:tplc="9E243F4C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E0772"/>
    <w:multiLevelType w:val="hybridMultilevel"/>
    <w:tmpl w:val="A3103DF8"/>
    <w:lvl w:ilvl="0" w:tplc="3FA63B9C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635D7"/>
    <w:multiLevelType w:val="multilevel"/>
    <w:tmpl w:val="6124F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08461A"/>
    <w:multiLevelType w:val="hybridMultilevel"/>
    <w:tmpl w:val="14C63714"/>
    <w:lvl w:ilvl="0" w:tplc="CFC421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E7191"/>
    <w:multiLevelType w:val="hybridMultilevel"/>
    <w:tmpl w:val="26D62652"/>
    <w:lvl w:ilvl="0" w:tplc="C32AD918">
      <w:start w:val="22"/>
      <w:numFmt w:val="bullet"/>
      <w:lvlText w:val="-"/>
      <w:lvlJc w:val="left"/>
      <w:pPr>
        <w:ind w:left="720" w:hanging="360"/>
      </w:pPr>
      <w:rPr>
        <w:rFonts w:ascii="Aptos" w:eastAsiaTheme="minorHAnsi" w:hAnsi="Apto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83860"/>
    <w:multiLevelType w:val="hybridMultilevel"/>
    <w:tmpl w:val="F7CCD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804C0"/>
    <w:multiLevelType w:val="hybridMultilevel"/>
    <w:tmpl w:val="D1EA912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6175ACE"/>
    <w:multiLevelType w:val="multilevel"/>
    <w:tmpl w:val="B2002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6F10CA"/>
    <w:multiLevelType w:val="multilevel"/>
    <w:tmpl w:val="8796108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CC4EA2"/>
    <w:multiLevelType w:val="multilevel"/>
    <w:tmpl w:val="E97600B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6408D9"/>
    <w:multiLevelType w:val="multilevel"/>
    <w:tmpl w:val="8796108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B22F97"/>
    <w:multiLevelType w:val="hybridMultilevel"/>
    <w:tmpl w:val="F2009E78"/>
    <w:lvl w:ilvl="0" w:tplc="554A59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C7A58"/>
    <w:multiLevelType w:val="hybridMultilevel"/>
    <w:tmpl w:val="B37E9F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DF2CB7"/>
    <w:multiLevelType w:val="multilevel"/>
    <w:tmpl w:val="D9482D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6E598A"/>
    <w:multiLevelType w:val="multilevel"/>
    <w:tmpl w:val="8796108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630158"/>
    <w:multiLevelType w:val="hybridMultilevel"/>
    <w:tmpl w:val="7256C94A"/>
    <w:lvl w:ilvl="0" w:tplc="2C1EBFB8">
      <w:numFmt w:val="bullet"/>
      <w:lvlText w:val="-"/>
      <w:lvlJc w:val="left"/>
      <w:pPr>
        <w:ind w:left="720" w:hanging="360"/>
      </w:pPr>
      <w:rPr>
        <w:rFonts w:ascii="Aptos" w:eastAsiaTheme="minorHAnsi" w:hAnsi="Apto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B8259C"/>
    <w:multiLevelType w:val="multilevel"/>
    <w:tmpl w:val="FFB45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0E4895"/>
    <w:multiLevelType w:val="hybridMultilevel"/>
    <w:tmpl w:val="1346ECB2"/>
    <w:lvl w:ilvl="0" w:tplc="BAA041BC">
      <w:start w:val="17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43252B5"/>
    <w:multiLevelType w:val="hybridMultilevel"/>
    <w:tmpl w:val="D5687C0E"/>
    <w:lvl w:ilvl="0" w:tplc="3DFEA0BC">
      <w:numFmt w:val="bullet"/>
      <w:lvlText w:val="-"/>
      <w:lvlJc w:val="left"/>
      <w:pPr>
        <w:ind w:left="720" w:hanging="360"/>
      </w:pPr>
      <w:rPr>
        <w:rFonts w:ascii="Aptos" w:eastAsiaTheme="minorHAnsi" w:hAnsi="Aptos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7321D5"/>
    <w:multiLevelType w:val="hybridMultilevel"/>
    <w:tmpl w:val="3A1A59F0"/>
    <w:lvl w:ilvl="0" w:tplc="2C1EBFB8">
      <w:numFmt w:val="bullet"/>
      <w:lvlText w:val="-"/>
      <w:lvlJc w:val="left"/>
      <w:pPr>
        <w:ind w:left="720" w:hanging="360"/>
      </w:pPr>
      <w:rPr>
        <w:rFonts w:ascii="Aptos" w:eastAsiaTheme="minorHAnsi" w:hAnsi="Aptos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06365D"/>
    <w:multiLevelType w:val="multilevel"/>
    <w:tmpl w:val="B720F9A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C723921"/>
    <w:multiLevelType w:val="hybridMultilevel"/>
    <w:tmpl w:val="ED4E86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10CD6"/>
    <w:multiLevelType w:val="hybridMultilevel"/>
    <w:tmpl w:val="28CA5730"/>
    <w:lvl w:ilvl="0" w:tplc="87345D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290996"/>
    <w:multiLevelType w:val="multilevel"/>
    <w:tmpl w:val="CF72CF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D61358"/>
    <w:multiLevelType w:val="hybridMultilevel"/>
    <w:tmpl w:val="96EEB98C"/>
    <w:lvl w:ilvl="0" w:tplc="B406D3F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64C69"/>
    <w:multiLevelType w:val="hybridMultilevel"/>
    <w:tmpl w:val="3556AD76"/>
    <w:lvl w:ilvl="0" w:tplc="3FA63B9C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1052F9"/>
    <w:multiLevelType w:val="hybridMultilevel"/>
    <w:tmpl w:val="DED05B8E"/>
    <w:lvl w:ilvl="0" w:tplc="2C1EBFB8">
      <w:numFmt w:val="bullet"/>
      <w:lvlText w:val="-"/>
      <w:lvlJc w:val="left"/>
      <w:pPr>
        <w:ind w:left="720" w:hanging="360"/>
      </w:pPr>
      <w:rPr>
        <w:rFonts w:ascii="Aptos" w:eastAsiaTheme="minorHAnsi" w:hAnsi="Aptos" w:cs="Times New Roman" w:hint="default"/>
      </w:rPr>
    </w:lvl>
    <w:lvl w:ilvl="1" w:tplc="C3CABCCC">
      <w:numFmt w:val="bullet"/>
      <w:lvlText w:val="•"/>
      <w:lvlJc w:val="left"/>
      <w:pPr>
        <w:ind w:left="1790" w:hanging="710"/>
      </w:pPr>
      <w:rPr>
        <w:rFonts w:ascii="Aptos" w:eastAsiaTheme="minorHAnsi" w:hAnsi="Aptos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0332520">
    <w:abstractNumId w:val="22"/>
  </w:num>
  <w:num w:numId="2" w16cid:durableId="2045009818">
    <w:abstractNumId w:val="11"/>
  </w:num>
  <w:num w:numId="3" w16cid:durableId="979774664">
    <w:abstractNumId w:val="25"/>
  </w:num>
  <w:num w:numId="4" w16cid:durableId="565725973">
    <w:abstractNumId w:val="1"/>
  </w:num>
  <w:num w:numId="5" w16cid:durableId="945192339">
    <w:abstractNumId w:val="0"/>
  </w:num>
  <w:num w:numId="6" w16cid:durableId="498038831">
    <w:abstractNumId w:val="17"/>
  </w:num>
  <w:num w:numId="7" w16cid:durableId="1489052691">
    <w:abstractNumId w:val="18"/>
  </w:num>
  <w:num w:numId="8" w16cid:durableId="1129277734">
    <w:abstractNumId w:val="26"/>
  </w:num>
  <w:num w:numId="9" w16cid:durableId="553584711">
    <w:abstractNumId w:val="15"/>
  </w:num>
  <w:num w:numId="10" w16cid:durableId="295644940">
    <w:abstractNumId w:val="3"/>
  </w:num>
  <w:num w:numId="11" w16cid:durableId="1224098263">
    <w:abstractNumId w:val="5"/>
  </w:num>
  <w:num w:numId="12" w16cid:durableId="1422138668">
    <w:abstractNumId w:val="19"/>
  </w:num>
  <w:num w:numId="13" w16cid:durableId="1172843428">
    <w:abstractNumId w:val="4"/>
  </w:num>
  <w:num w:numId="14" w16cid:durableId="1427261927">
    <w:abstractNumId w:val="24"/>
  </w:num>
  <w:num w:numId="15" w16cid:durableId="1146825264">
    <w:abstractNumId w:val="12"/>
  </w:num>
  <w:num w:numId="16" w16cid:durableId="1703943553">
    <w:abstractNumId w:val="7"/>
  </w:num>
  <w:num w:numId="17" w16cid:durableId="489060361">
    <w:abstractNumId w:val="2"/>
  </w:num>
  <w:num w:numId="18" w16cid:durableId="1608659647">
    <w:abstractNumId w:val="13"/>
  </w:num>
  <w:num w:numId="19" w16cid:durableId="1923954223">
    <w:abstractNumId w:val="16"/>
  </w:num>
  <w:num w:numId="20" w16cid:durableId="622463682">
    <w:abstractNumId w:val="23"/>
  </w:num>
  <w:num w:numId="21" w16cid:durableId="270628986">
    <w:abstractNumId w:val="20"/>
  </w:num>
  <w:num w:numId="22" w16cid:durableId="1705134462">
    <w:abstractNumId w:val="9"/>
  </w:num>
  <w:num w:numId="23" w16cid:durableId="1355038907">
    <w:abstractNumId w:val="8"/>
  </w:num>
  <w:num w:numId="24" w16cid:durableId="1144010046">
    <w:abstractNumId w:val="21"/>
  </w:num>
  <w:num w:numId="25" w16cid:durableId="53548300">
    <w:abstractNumId w:val="6"/>
  </w:num>
  <w:num w:numId="26" w16cid:durableId="245920395">
    <w:abstractNumId w:val="10"/>
  </w:num>
  <w:num w:numId="27" w16cid:durableId="20605174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attachedTemplate r:id="rId1"/>
  <w:defaultTabStop w:val="708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4EC"/>
    <w:rsid w:val="00005F79"/>
    <w:rsid w:val="00014945"/>
    <w:rsid w:val="0002069B"/>
    <w:rsid w:val="00034927"/>
    <w:rsid w:val="00052453"/>
    <w:rsid w:val="000663AE"/>
    <w:rsid w:val="00066A3B"/>
    <w:rsid w:val="00073275"/>
    <w:rsid w:val="00075F8B"/>
    <w:rsid w:val="0008096D"/>
    <w:rsid w:val="00095E39"/>
    <w:rsid w:val="00095E74"/>
    <w:rsid w:val="000A13A8"/>
    <w:rsid w:val="000B137D"/>
    <w:rsid w:val="000B20A4"/>
    <w:rsid w:val="000D3B90"/>
    <w:rsid w:val="000D6FF0"/>
    <w:rsid w:val="000F271B"/>
    <w:rsid w:val="000F5C44"/>
    <w:rsid w:val="001006F0"/>
    <w:rsid w:val="001017CF"/>
    <w:rsid w:val="00104D87"/>
    <w:rsid w:val="00107E76"/>
    <w:rsid w:val="00120CEF"/>
    <w:rsid w:val="00133AAC"/>
    <w:rsid w:val="00137A67"/>
    <w:rsid w:val="001426D7"/>
    <w:rsid w:val="00144B3B"/>
    <w:rsid w:val="0016198E"/>
    <w:rsid w:val="0016640B"/>
    <w:rsid w:val="00166DD1"/>
    <w:rsid w:val="00183302"/>
    <w:rsid w:val="001A325C"/>
    <w:rsid w:val="001B45DD"/>
    <w:rsid w:val="001C1EC9"/>
    <w:rsid w:val="001E4E1C"/>
    <w:rsid w:val="001F5A07"/>
    <w:rsid w:val="00207E9F"/>
    <w:rsid w:val="00231048"/>
    <w:rsid w:val="00247615"/>
    <w:rsid w:val="00254198"/>
    <w:rsid w:val="00280C92"/>
    <w:rsid w:val="002A29E9"/>
    <w:rsid w:val="002C2598"/>
    <w:rsid w:val="002D000F"/>
    <w:rsid w:val="002F2413"/>
    <w:rsid w:val="002F7B8C"/>
    <w:rsid w:val="00310B72"/>
    <w:rsid w:val="003327C1"/>
    <w:rsid w:val="00341B4D"/>
    <w:rsid w:val="00347D8A"/>
    <w:rsid w:val="00350255"/>
    <w:rsid w:val="00351311"/>
    <w:rsid w:val="00360240"/>
    <w:rsid w:val="0036055E"/>
    <w:rsid w:val="00370EC2"/>
    <w:rsid w:val="00376BF1"/>
    <w:rsid w:val="00381CAD"/>
    <w:rsid w:val="003844FC"/>
    <w:rsid w:val="00390392"/>
    <w:rsid w:val="00397901"/>
    <w:rsid w:val="003C798D"/>
    <w:rsid w:val="003D19B7"/>
    <w:rsid w:val="003D7BF4"/>
    <w:rsid w:val="003E1154"/>
    <w:rsid w:val="003E47EC"/>
    <w:rsid w:val="003F36F5"/>
    <w:rsid w:val="003F6601"/>
    <w:rsid w:val="00415B28"/>
    <w:rsid w:val="00433E91"/>
    <w:rsid w:val="004533B5"/>
    <w:rsid w:val="00454ECB"/>
    <w:rsid w:val="004633C9"/>
    <w:rsid w:val="00481829"/>
    <w:rsid w:val="00491C58"/>
    <w:rsid w:val="004A40B9"/>
    <w:rsid w:val="004A4294"/>
    <w:rsid w:val="004E5D94"/>
    <w:rsid w:val="004F300E"/>
    <w:rsid w:val="00526787"/>
    <w:rsid w:val="00530F34"/>
    <w:rsid w:val="00533F2E"/>
    <w:rsid w:val="00542860"/>
    <w:rsid w:val="00544F5C"/>
    <w:rsid w:val="00545721"/>
    <w:rsid w:val="00550194"/>
    <w:rsid w:val="005522BA"/>
    <w:rsid w:val="00574A3C"/>
    <w:rsid w:val="00586142"/>
    <w:rsid w:val="005A6879"/>
    <w:rsid w:val="005C68C1"/>
    <w:rsid w:val="005E0276"/>
    <w:rsid w:val="006311C2"/>
    <w:rsid w:val="006362C7"/>
    <w:rsid w:val="00636D15"/>
    <w:rsid w:val="00640AEE"/>
    <w:rsid w:val="00642E2D"/>
    <w:rsid w:val="00647BB5"/>
    <w:rsid w:val="006520B7"/>
    <w:rsid w:val="00653EDC"/>
    <w:rsid w:val="006636F9"/>
    <w:rsid w:val="0066756A"/>
    <w:rsid w:val="00674467"/>
    <w:rsid w:val="00681018"/>
    <w:rsid w:val="00681FF1"/>
    <w:rsid w:val="00686763"/>
    <w:rsid w:val="0068771D"/>
    <w:rsid w:val="006938BE"/>
    <w:rsid w:val="00693D7C"/>
    <w:rsid w:val="00697BBD"/>
    <w:rsid w:val="006B06B8"/>
    <w:rsid w:val="006B52E4"/>
    <w:rsid w:val="006B54B6"/>
    <w:rsid w:val="006C25BD"/>
    <w:rsid w:val="006C494F"/>
    <w:rsid w:val="006D5E50"/>
    <w:rsid w:val="00706676"/>
    <w:rsid w:val="007149B2"/>
    <w:rsid w:val="00716A04"/>
    <w:rsid w:val="00716A50"/>
    <w:rsid w:val="00716CB5"/>
    <w:rsid w:val="00723B04"/>
    <w:rsid w:val="00724F3C"/>
    <w:rsid w:val="00730F67"/>
    <w:rsid w:val="00731233"/>
    <w:rsid w:val="00732BA4"/>
    <w:rsid w:val="0074645D"/>
    <w:rsid w:val="00750C8A"/>
    <w:rsid w:val="00783BDE"/>
    <w:rsid w:val="00791238"/>
    <w:rsid w:val="00791F33"/>
    <w:rsid w:val="00795268"/>
    <w:rsid w:val="007A0487"/>
    <w:rsid w:val="007A4850"/>
    <w:rsid w:val="007A48C6"/>
    <w:rsid w:val="007B3C03"/>
    <w:rsid w:val="007B7248"/>
    <w:rsid w:val="007E1BDD"/>
    <w:rsid w:val="007E37EB"/>
    <w:rsid w:val="007F0071"/>
    <w:rsid w:val="007F0B2F"/>
    <w:rsid w:val="007F0C4B"/>
    <w:rsid w:val="00803B2D"/>
    <w:rsid w:val="008054A5"/>
    <w:rsid w:val="008072EB"/>
    <w:rsid w:val="008306F8"/>
    <w:rsid w:val="008336E9"/>
    <w:rsid w:val="00872634"/>
    <w:rsid w:val="0088770B"/>
    <w:rsid w:val="00897744"/>
    <w:rsid w:val="008B2E4C"/>
    <w:rsid w:val="008C2465"/>
    <w:rsid w:val="008D5978"/>
    <w:rsid w:val="008D796E"/>
    <w:rsid w:val="00900B27"/>
    <w:rsid w:val="00911AB8"/>
    <w:rsid w:val="00923008"/>
    <w:rsid w:val="00941E31"/>
    <w:rsid w:val="00965107"/>
    <w:rsid w:val="00972E12"/>
    <w:rsid w:val="009734EC"/>
    <w:rsid w:val="00983E44"/>
    <w:rsid w:val="009900F5"/>
    <w:rsid w:val="009A1066"/>
    <w:rsid w:val="009B1748"/>
    <w:rsid w:val="009B54F2"/>
    <w:rsid w:val="009B70EA"/>
    <w:rsid w:val="009C54D9"/>
    <w:rsid w:val="009E05B6"/>
    <w:rsid w:val="009E069A"/>
    <w:rsid w:val="00A00D33"/>
    <w:rsid w:val="00A027DC"/>
    <w:rsid w:val="00A10A59"/>
    <w:rsid w:val="00A37F43"/>
    <w:rsid w:val="00A42359"/>
    <w:rsid w:val="00A4709E"/>
    <w:rsid w:val="00A656E2"/>
    <w:rsid w:val="00A66227"/>
    <w:rsid w:val="00A755E1"/>
    <w:rsid w:val="00A777FD"/>
    <w:rsid w:val="00A9166A"/>
    <w:rsid w:val="00A92702"/>
    <w:rsid w:val="00A930F9"/>
    <w:rsid w:val="00AA71E2"/>
    <w:rsid w:val="00AA7E08"/>
    <w:rsid w:val="00AB62E8"/>
    <w:rsid w:val="00AC14AD"/>
    <w:rsid w:val="00AC7075"/>
    <w:rsid w:val="00AE5AC8"/>
    <w:rsid w:val="00AE6DDB"/>
    <w:rsid w:val="00B10AAD"/>
    <w:rsid w:val="00B137A3"/>
    <w:rsid w:val="00B300BF"/>
    <w:rsid w:val="00B318E2"/>
    <w:rsid w:val="00B347F7"/>
    <w:rsid w:val="00B3745B"/>
    <w:rsid w:val="00B44534"/>
    <w:rsid w:val="00B62DC7"/>
    <w:rsid w:val="00B75337"/>
    <w:rsid w:val="00B83090"/>
    <w:rsid w:val="00B86BFB"/>
    <w:rsid w:val="00B93A95"/>
    <w:rsid w:val="00BB157D"/>
    <w:rsid w:val="00BB21C5"/>
    <w:rsid w:val="00BD7628"/>
    <w:rsid w:val="00BF53F8"/>
    <w:rsid w:val="00C07E94"/>
    <w:rsid w:val="00C27757"/>
    <w:rsid w:val="00C305D0"/>
    <w:rsid w:val="00C36EE4"/>
    <w:rsid w:val="00C601A3"/>
    <w:rsid w:val="00C70B39"/>
    <w:rsid w:val="00C72A11"/>
    <w:rsid w:val="00C73142"/>
    <w:rsid w:val="00C86841"/>
    <w:rsid w:val="00CA2774"/>
    <w:rsid w:val="00CB6073"/>
    <w:rsid w:val="00CC7962"/>
    <w:rsid w:val="00CF46F7"/>
    <w:rsid w:val="00D12E54"/>
    <w:rsid w:val="00D13ADD"/>
    <w:rsid w:val="00D3371B"/>
    <w:rsid w:val="00D472DA"/>
    <w:rsid w:val="00D54F04"/>
    <w:rsid w:val="00D56FDA"/>
    <w:rsid w:val="00D60005"/>
    <w:rsid w:val="00D75FB1"/>
    <w:rsid w:val="00D93240"/>
    <w:rsid w:val="00D932C7"/>
    <w:rsid w:val="00D93BD8"/>
    <w:rsid w:val="00D95075"/>
    <w:rsid w:val="00D96DD5"/>
    <w:rsid w:val="00DA7D2E"/>
    <w:rsid w:val="00DB1D9B"/>
    <w:rsid w:val="00DB3D08"/>
    <w:rsid w:val="00DC116B"/>
    <w:rsid w:val="00DC39D7"/>
    <w:rsid w:val="00DD75C8"/>
    <w:rsid w:val="00E0282A"/>
    <w:rsid w:val="00E05E7C"/>
    <w:rsid w:val="00E061F0"/>
    <w:rsid w:val="00E13C4D"/>
    <w:rsid w:val="00E159D4"/>
    <w:rsid w:val="00E30122"/>
    <w:rsid w:val="00E4239E"/>
    <w:rsid w:val="00E453B3"/>
    <w:rsid w:val="00E571D6"/>
    <w:rsid w:val="00E61ABA"/>
    <w:rsid w:val="00E73B7F"/>
    <w:rsid w:val="00E8111F"/>
    <w:rsid w:val="00E8603A"/>
    <w:rsid w:val="00E9440B"/>
    <w:rsid w:val="00EA3B4E"/>
    <w:rsid w:val="00EB09F1"/>
    <w:rsid w:val="00EB77A5"/>
    <w:rsid w:val="00ED5587"/>
    <w:rsid w:val="00ED634B"/>
    <w:rsid w:val="00EE19A5"/>
    <w:rsid w:val="00EF1CA4"/>
    <w:rsid w:val="00F05D25"/>
    <w:rsid w:val="00F07649"/>
    <w:rsid w:val="00F11EF8"/>
    <w:rsid w:val="00F136F9"/>
    <w:rsid w:val="00F15D66"/>
    <w:rsid w:val="00F23014"/>
    <w:rsid w:val="00F23360"/>
    <w:rsid w:val="00F27E6D"/>
    <w:rsid w:val="00F310BE"/>
    <w:rsid w:val="00F4052C"/>
    <w:rsid w:val="00F441C1"/>
    <w:rsid w:val="00F451A7"/>
    <w:rsid w:val="00F61115"/>
    <w:rsid w:val="00F838FE"/>
    <w:rsid w:val="00F9621C"/>
    <w:rsid w:val="00FB0A29"/>
    <w:rsid w:val="00FC39CE"/>
    <w:rsid w:val="00FE7070"/>
    <w:rsid w:val="00FE78FF"/>
    <w:rsid w:val="00FF07A7"/>
    <w:rsid w:val="00FF7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0E8665EB"/>
  <w15:docId w15:val="{5E801FCB-F036-41AD-8DDA-6EED6F040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721"/>
    <w:pPr>
      <w:spacing w:after="120" w:line="276" w:lineRule="auto"/>
      <w:contextualSpacing/>
    </w:pPr>
    <w:rPr>
      <w:rFonts w:ascii="Arial" w:hAnsi="Arial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B157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57D"/>
  </w:style>
  <w:style w:type="paragraph" w:styleId="Footer">
    <w:name w:val="footer"/>
    <w:basedOn w:val="Normal"/>
    <w:link w:val="FooterChar"/>
    <w:uiPriority w:val="99"/>
    <w:unhideWhenUsed/>
    <w:rsid w:val="00BB157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57D"/>
  </w:style>
  <w:style w:type="paragraph" w:styleId="ListParagraph">
    <w:name w:val="List Paragraph"/>
    <w:aliases w:val="Bullets,ПАРАГРАФ,List Paragraph (numbered (a)),List Paragraph1,WB Para,BulletsCxSpMiddl,2,Numbered Para 1,Dot pt,No Spacing1,List Paragraph Char Char Char,Indicator Text,Bullet 1,Bullet Points,MAIN CONTENT,IFCL - List Paragraph,OBC Bullet"/>
    <w:basedOn w:val="Normal"/>
    <w:link w:val="ListParagraphChar"/>
    <w:uiPriority w:val="34"/>
    <w:qFormat/>
    <w:rsid w:val="00390392"/>
    <w:pPr>
      <w:ind w:left="720"/>
    </w:pPr>
  </w:style>
  <w:style w:type="table" w:styleId="TableGrid">
    <w:name w:val="Table Grid"/>
    <w:basedOn w:val="TableNormal"/>
    <w:uiPriority w:val="39"/>
    <w:rsid w:val="003D7BF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aliases w:val="Bullets Char,ПАРАГРАФ Char,List Paragraph (numbered (a)) Char,List Paragraph1 Char,WB Para Char,BulletsCxSpMiddl Char,2 Char,Numbered Para 1 Char,Dot pt Char,No Spacing1 Char,List Paragraph Char Char Char Char,Indicator Text Char"/>
    <w:link w:val="ListParagraph"/>
    <w:uiPriority w:val="34"/>
    <w:qFormat/>
    <w:locked/>
    <w:rsid w:val="00803B2D"/>
    <w:rPr>
      <w:rFonts w:ascii="Arial" w:hAnsi="Arial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9734EC"/>
    <w:rPr>
      <w:color w:val="0563C1" w:themeColor="hyperlink"/>
      <w:u w:val="single"/>
    </w:rPr>
  </w:style>
  <w:style w:type="character" w:customStyle="1" w:styleId="hps">
    <w:name w:val="hps"/>
    <w:basedOn w:val="DefaultParagraphFont"/>
    <w:rsid w:val="009734EC"/>
  </w:style>
  <w:style w:type="character" w:customStyle="1" w:styleId="shorttext">
    <w:name w:val="short_text"/>
    <w:rsid w:val="009734EC"/>
  </w:style>
  <w:style w:type="paragraph" w:styleId="Caption">
    <w:name w:val="caption"/>
    <w:basedOn w:val="Normal"/>
    <w:next w:val="Normal"/>
    <w:uiPriority w:val="35"/>
    <w:unhideWhenUsed/>
    <w:qFormat/>
    <w:rsid w:val="00B10AA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D96DD5"/>
    <w:rPr>
      <w:rFonts w:ascii="Arial" w:hAnsi="Arial"/>
      <w:sz w:val="22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76B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6B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6BF1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B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6BF1"/>
    <w:rPr>
      <w:rFonts w:ascii="Arial" w:hAnsi="Arial"/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83E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00D33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A00D33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75F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5F8B"/>
    <w:rPr>
      <w:rFonts w:ascii="Arial" w:hAnsi="Arial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75F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4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lotovaa\Documents\BOMCA\Logo%20design%20and%20brandbook\Design\26%20Oct'21\Events-office\13-1.Template_agenda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C08A2-2B90-43F1-A578-D8CB894D0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13-1.Template_agenda</Template>
  <TotalTime>124</TotalTime>
  <Pages>6</Pages>
  <Words>458</Words>
  <Characters>2613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Bolotova Aigul</dc:creator>
  <cp:keywords/>
  <dc:description/>
  <cp:lastModifiedBy>Iuliia SUBBOTSKA</cp:lastModifiedBy>
  <cp:revision>12</cp:revision>
  <dcterms:created xsi:type="dcterms:W3CDTF">2025-02-11T11:03:00Z</dcterms:created>
  <dcterms:modified xsi:type="dcterms:W3CDTF">2025-03-17T12:15:00Z</dcterms:modified>
</cp:coreProperties>
</file>